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00DEF" w14:textId="0C612122" w:rsidR="0056237A" w:rsidRPr="008717B0" w:rsidRDefault="000F33F5">
      <w:pPr>
        <w:rPr>
          <w:spacing w:val="0"/>
        </w:rPr>
      </w:pPr>
      <w:r>
        <w:rPr>
          <w:noProof/>
        </w:rPr>
        <w:drawing>
          <wp:anchor distT="0" distB="0" distL="114300" distR="114300" simplePos="0" relativeHeight="251658240" behindDoc="0" locked="0" layoutInCell="1" allowOverlap="1" wp14:anchorId="2A5CCA75" wp14:editId="36511DE0">
            <wp:simplePos x="0" y="0"/>
            <wp:positionH relativeFrom="page">
              <wp:posOffset>-36096</wp:posOffset>
            </wp:positionH>
            <wp:positionV relativeFrom="paragraph">
              <wp:posOffset>-914400</wp:posOffset>
            </wp:positionV>
            <wp:extent cx="7789133" cy="4114800"/>
            <wp:effectExtent l="0" t="0" r="2540" b="0"/>
            <wp:wrapNone/>
            <wp:docPr id="1454114791" name="Picture 1454114791" descr="A person standing in front of a whiteboard with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4791" name="Picture 1" descr="A person standing in front of a whiteboard with people sitting around a table&#10;&#10;Description automatically generated"/>
                    <pic:cNvPicPr/>
                  </pic:nvPicPr>
                  <pic:blipFill rotWithShape="1">
                    <a:blip r:embed="rId11" cstate="print">
                      <a:extLst>
                        <a:ext uri="{28A0092B-C50C-407E-A947-70E740481C1C}">
                          <a14:useLocalDpi xmlns:a14="http://schemas.microsoft.com/office/drawing/2010/main" val="0"/>
                        </a:ext>
                      </a:extLst>
                    </a:blip>
                    <a:srcRect l="4665" t="10095" r="9018" b="9129"/>
                    <a:stretch/>
                  </pic:blipFill>
                  <pic:spPr bwMode="auto">
                    <a:xfrm>
                      <a:off x="0" y="0"/>
                      <a:ext cx="7794652" cy="4117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8B14D" w14:textId="24A8EF91" w:rsidR="0056237A" w:rsidRPr="008717B0" w:rsidRDefault="0056237A">
      <w:pPr>
        <w:rPr>
          <w:spacing w:val="0"/>
        </w:rPr>
      </w:pPr>
    </w:p>
    <w:p w14:paraId="13CA5B6F" w14:textId="23DB193C" w:rsidR="0056237A" w:rsidRPr="008717B0" w:rsidRDefault="0056237A">
      <w:pPr>
        <w:rPr>
          <w:spacing w:val="0"/>
        </w:rPr>
      </w:pPr>
    </w:p>
    <w:p w14:paraId="633A96D3" w14:textId="59B9AC28" w:rsidR="0056237A" w:rsidRPr="008717B0" w:rsidRDefault="0056237A" w:rsidP="0056237A">
      <w:pPr>
        <w:jc w:val="center"/>
        <w:rPr>
          <w:spacing w:val="0"/>
          <w:sz w:val="56"/>
          <w:szCs w:val="56"/>
        </w:rPr>
      </w:pPr>
    </w:p>
    <w:p w14:paraId="29FCF89E" w14:textId="0AF1977C" w:rsidR="0056237A" w:rsidRPr="008717B0" w:rsidRDefault="0056237A" w:rsidP="0056237A">
      <w:pPr>
        <w:jc w:val="center"/>
        <w:rPr>
          <w:spacing w:val="0"/>
          <w:sz w:val="56"/>
          <w:szCs w:val="56"/>
        </w:rPr>
      </w:pPr>
    </w:p>
    <w:p w14:paraId="4084153E" w14:textId="77777777" w:rsidR="00333A09" w:rsidRPr="008717B0" w:rsidRDefault="00333A09" w:rsidP="00333A09">
      <w:pPr>
        <w:rPr>
          <w:spacing w:val="0"/>
          <w:sz w:val="72"/>
        </w:rPr>
      </w:pPr>
    </w:p>
    <w:p w14:paraId="141A76C9" w14:textId="61E2E86B" w:rsidR="00333A09" w:rsidRPr="008717B0" w:rsidRDefault="00B16190" w:rsidP="00333A09">
      <w:pPr>
        <w:rPr>
          <w:spacing w:val="0"/>
          <w:sz w:val="72"/>
        </w:rPr>
      </w:pPr>
      <w:r w:rsidRPr="008717B0">
        <w:rPr>
          <w:noProof/>
          <w:spacing w:val="0"/>
        </w:rPr>
        <w:drawing>
          <wp:anchor distT="0" distB="0" distL="114300" distR="114300" simplePos="0" relativeHeight="251658248" behindDoc="0" locked="0" layoutInCell="1" allowOverlap="1" wp14:anchorId="495F6A07" wp14:editId="2E84C39D">
            <wp:simplePos x="0" y="0"/>
            <wp:positionH relativeFrom="page">
              <wp:align>right</wp:align>
            </wp:positionH>
            <wp:positionV relativeFrom="paragraph">
              <wp:posOffset>469733</wp:posOffset>
            </wp:positionV>
            <wp:extent cx="7543042" cy="286603"/>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042" cy="286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8E69F" w14:textId="58FB2D1B" w:rsidR="00B16190" w:rsidRPr="008717B0" w:rsidRDefault="00A47EA9" w:rsidP="002D4182">
      <w:pPr>
        <w:pStyle w:val="GWNormal"/>
        <w:spacing w:line="276" w:lineRule="auto"/>
        <w:rPr>
          <w:b/>
          <w:bCs/>
          <w:color w:val="5F497A" w:themeColor="text2"/>
          <w:sz w:val="70"/>
          <w:szCs w:val="70"/>
        </w:rPr>
      </w:pPr>
      <w:r w:rsidRPr="008717B0">
        <w:rPr>
          <w:noProof/>
          <w:sz w:val="72"/>
        </w:rPr>
        <w:drawing>
          <wp:anchor distT="0" distB="0" distL="114300" distR="114300" simplePos="0" relativeHeight="251658245" behindDoc="0" locked="0" layoutInCell="1" allowOverlap="1" wp14:anchorId="2E073AE0" wp14:editId="1963A401">
            <wp:simplePos x="0" y="0"/>
            <wp:positionH relativeFrom="margin">
              <wp:align>center</wp:align>
            </wp:positionH>
            <wp:positionV relativeFrom="margin">
              <wp:posOffset>3888740</wp:posOffset>
            </wp:positionV>
            <wp:extent cx="4340772" cy="1808731"/>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0772" cy="1808731"/>
                    </a:xfrm>
                    <a:prstGeom prst="rect">
                      <a:avLst/>
                    </a:prstGeom>
                  </pic:spPr>
                </pic:pic>
              </a:graphicData>
            </a:graphic>
            <wp14:sizeRelH relativeFrom="margin">
              <wp14:pctWidth>0</wp14:pctWidth>
            </wp14:sizeRelH>
            <wp14:sizeRelV relativeFrom="margin">
              <wp14:pctHeight>0</wp14:pctHeight>
            </wp14:sizeRelV>
          </wp:anchor>
        </w:drawing>
      </w:r>
    </w:p>
    <w:p w14:paraId="7C2CCB20" w14:textId="5CE34642" w:rsidR="000B45E8" w:rsidRPr="008717B0" w:rsidRDefault="000B45E8" w:rsidP="0056237A">
      <w:pPr>
        <w:jc w:val="center"/>
        <w:rPr>
          <w:spacing w:val="0"/>
          <w:sz w:val="72"/>
        </w:rPr>
      </w:pPr>
    </w:p>
    <w:p w14:paraId="2CDA73C3" w14:textId="78F42823" w:rsidR="00A47EA9" w:rsidRPr="00DE17AF" w:rsidRDefault="0012070D" w:rsidP="00A47EA9">
      <w:pPr>
        <w:pStyle w:val="GWNormal"/>
        <w:spacing w:line="276" w:lineRule="auto"/>
        <w:rPr>
          <w:rFonts w:ascii="Montserrat" w:hAnsi="Montserrat"/>
          <w:b/>
          <w:bCs/>
          <w:color w:val="5F497A" w:themeColor="text2"/>
          <w:sz w:val="70"/>
          <w:szCs w:val="70"/>
        </w:rPr>
      </w:pPr>
      <w:r>
        <w:rPr>
          <w:rFonts w:ascii="Montserrat" w:hAnsi="Montserrat"/>
          <w:b/>
          <w:bCs/>
          <w:color w:val="5F497A" w:themeColor="text2"/>
          <w:sz w:val="70"/>
          <w:szCs w:val="70"/>
        </w:rPr>
        <w:br/>
      </w:r>
    </w:p>
    <w:p w14:paraId="361AC44F" w14:textId="17AC2B67" w:rsidR="0012070D" w:rsidRPr="00DE17AF" w:rsidRDefault="009E44F6" w:rsidP="0012070D">
      <w:pPr>
        <w:pStyle w:val="GWNormal"/>
        <w:spacing w:line="276" w:lineRule="auto"/>
        <w:jc w:val="center"/>
        <w:rPr>
          <w:rFonts w:ascii="Montserrat" w:hAnsi="Montserrat"/>
          <w:b/>
          <w:bCs/>
          <w:color w:val="5F497A" w:themeColor="text2"/>
          <w:sz w:val="70"/>
          <w:szCs w:val="70"/>
        </w:rPr>
      </w:pPr>
      <w:r>
        <w:rPr>
          <w:rFonts w:ascii="Montserrat" w:hAnsi="Montserrat"/>
          <w:b/>
          <w:bCs/>
          <w:color w:val="5F497A" w:themeColor="text2"/>
          <w:sz w:val="52"/>
          <w:szCs w:val="52"/>
        </w:rPr>
        <w:t>Manager’s eLearning Workbook</w:t>
      </w:r>
      <w:r w:rsidR="0012070D">
        <w:rPr>
          <w:rFonts w:ascii="Montserrat" w:hAnsi="Montserrat"/>
          <w:b/>
          <w:bCs/>
          <w:color w:val="5F497A" w:themeColor="text2"/>
          <w:sz w:val="52"/>
          <w:szCs w:val="52"/>
        </w:rPr>
        <w:br/>
      </w:r>
      <w:r w:rsidR="0012070D" w:rsidRPr="0012070D">
        <w:rPr>
          <w:rFonts w:ascii="Montserrat" w:hAnsi="Montserrat"/>
          <w:b/>
          <w:bCs/>
          <w:color w:val="5F497A" w:themeColor="text2"/>
          <w:sz w:val="48"/>
          <w:szCs w:val="48"/>
        </w:rPr>
        <w:t>Managing Neurodiverse Teams</w:t>
      </w:r>
    </w:p>
    <w:p w14:paraId="42A3C36E" w14:textId="3BE9E969" w:rsidR="009E44F6" w:rsidRPr="00DE17AF" w:rsidRDefault="009E44F6" w:rsidP="009E44F6">
      <w:pPr>
        <w:pStyle w:val="GWNormal"/>
        <w:spacing w:line="276" w:lineRule="auto"/>
        <w:rPr>
          <w:rFonts w:ascii="Montserrat" w:hAnsi="Montserrat"/>
          <w:b/>
          <w:bCs/>
          <w:color w:val="5F497A" w:themeColor="text2"/>
          <w:sz w:val="70"/>
          <w:szCs w:val="70"/>
        </w:rPr>
      </w:pPr>
    </w:p>
    <w:p w14:paraId="1E1C688A" w14:textId="7A0064FF" w:rsidR="0056237A" w:rsidRPr="008717B0" w:rsidRDefault="0056237A">
      <w:pPr>
        <w:rPr>
          <w:spacing w:val="0"/>
        </w:rPr>
      </w:pPr>
    </w:p>
    <w:p w14:paraId="1F475CC7" w14:textId="40F46AC1" w:rsidR="0056237A" w:rsidRPr="008717B0" w:rsidRDefault="0056237A">
      <w:pPr>
        <w:rPr>
          <w:spacing w:val="0"/>
        </w:rPr>
      </w:pPr>
    </w:p>
    <w:p w14:paraId="67AD4684" w14:textId="0582319D" w:rsidR="0056237A" w:rsidRPr="008717B0" w:rsidRDefault="00A47EA9">
      <w:pPr>
        <w:rPr>
          <w:spacing w:val="0"/>
        </w:rPr>
      </w:pPr>
      <w:r w:rsidRPr="008717B0">
        <w:rPr>
          <w:noProof/>
          <w:spacing w:val="0"/>
          <w:lang w:eastAsia="en-GB"/>
        </w:rPr>
        <mc:AlternateContent>
          <mc:Choice Requires="wpg">
            <w:drawing>
              <wp:anchor distT="0" distB="0" distL="114300" distR="114300" simplePos="0" relativeHeight="251658243" behindDoc="0" locked="0" layoutInCell="1" allowOverlap="1" wp14:anchorId="4DCB1C7A" wp14:editId="46A8580E">
                <wp:simplePos x="0" y="0"/>
                <wp:positionH relativeFrom="page">
                  <wp:align>right</wp:align>
                </wp:positionH>
                <wp:positionV relativeFrom="page">
                  <wp:posOffset>9175531</wp:posOffset>
                </wp:positionV>
                <wp:extent cx="7395385" cy="700217"/>
                <wp:effectExtent l="0" t="0" r="0" b="0"/>
                <wp:wrapNone/>
                <wp:docPr id="77" name="Group 77"/>
                <wp:cNvGraphicFramePr/>
                <a:graphic xmlns:a="http://schemas.openxmlformats.org/drawingml/2006/main">
                  <a:graphicData uri="http://schemas.microsoft.com/office/word/2010/wordprocessingGroup">
                    <wpg:wgp>
                      <wpg:cNvGrpSpPr/>
                      <wpg:grpSpPr>
                        <a:xfrm>
                          <a:off x="0" y="0"/>
                          <a:ext cx="7395385" cy="700217"/>
                          <a:chOff x="0" y="0"/>
                          <a:chExt cx="6077649" cy="548782"/>
                        </a:xfrm>
                      </wpg:grpSpPr>
                      <wps:wsp>
                        <wps:cNvPr id="78" name="Google Shape;264;p10"/>
                        <wps:cNvSpPr txBox="1"/>
                        <wps:spPr>
                          <a:xfrm>
                            <a:off x="208722" y="25"/>
                            <a:ext cx="1225475" cy="548757"/>
                          </a:xfrm>
                          <a:prstGeom prst="rect">
                            <a:avLst/>
                          </a:prstGeom>
                          <a:noFill/>
                          <a:ln>
                            <a:noFill/>
                          </a:ln>
                        </wps:spPr>
                        <wps:txbx>
                          <w:txbxContent>
                            <w:p w14:paraId="2D0B9B62" w14:textId="77777777" w:rsidR="005A77B4" w:rsidRPr="00DE17AF" w:rsidRDefault="005A77B4" w:rsidP="00515AE1">
                              <w:pPr>
                                <w:pStyle w:val="GWNormal"/>
                                <w:rPr>
                                  <w:rFonts w:ascii="Montserrat" w:hAnsi="Montserrat"/>
                                  <w:sz w:val="32"/>
                                  <w:szCs w:val="56"/>
                                </w:rPr>
                              </w:pPr>
                              <w:proofErr w:type="spellStart"/>
                              <w:r w:rsidRPr="00DE17AF">
                                <w:rPr>
                                  <w:rFonts w:ascii="Montserrat" w:hAnsi="Montserrat"/>
                                  <w:sz w:val="22"/>
                                  <w:szCs w:val="56"/>
                                  <w:lang w:val="en-US"/>
                                </w:rPr>
                                <w:t>GeniuswithinCIC</w:t>
                              </w:r>
                              <w:proofErr w:type="spellEnd"/>
                            </w:p>
                          </w:txbxContent>
                        </wps:txbx>
                        <wps:bodyPr spcFirstLastPara="1" wrap="square" lIns="91425" tIns="91425" rIns="91425" bIns="91425" anchor="t" anchorCtr="0">
                          <a:noAutofit/>
                        </wps:bodyPr>
                      </wps:wsp>
                      <wps:wsp>
                        <wps:cNvPr id="79" name="Google Shape;265;p10"/>
                        <wps:cNvSpPr txBox="1"/>
                        <wps:spPr>
                          <a:xfrm>
                            <a:off x="1631374" y="0"/>
                            <a:ext cx="1383600" cy="379828"/>
                          </a:xfrm>
                          <a:prstGeom prst="rect">
                            <a:avLst/>
                          </a:prstGeom>
                          <a:noFill/>
                          <a:ln>
                            <a:noFill/>
                          </a:ln>
                        </wps:spPr>
                        <wps:txbx>
                          <w:txbxContent>
                            <w:p w14:paraId="3154D824" w14:textId="77777777" w:rsidR="005A77B4" w:rsidRPr="00DE17AF" w:rsidRDefault="005A77B4" w:rsidP="00515AE1">
                              <w:pPr>
                                <w:pStyle w:val="GWNormal"/>
                                <w:rPr>
                                  <w:rFonts w:ascii="Montserrat" w:hAnsi="Montserrat"/>
                                  <w:sz w:val="32"/>
                                  <w:szCs w:val="56"/>
                                </w:rPr>
                              </w:pPr>
                              <w:r w:rsidRPr="00DE17AF">
                                <w:rPr>
                                  <w:rFonts w:ascii="Montserrat" w:hAnsi="Montserrat"/>
                                  <w:sz w:val="22"/>
                                  <w:szCs w:val="56"/>
                                  <w:lang w:val="en-US"/>
                                </w:rPr>
                                <w:t>@geniuswithinCIC</w:t>
                              </w:r>
                            </w:p>
                          </w:txbxContent>
                        </wps:txbx>
                        <wps:bodyPr spcFirstLastPara="1" wrap="square" lIns="91425" tIns="91425" rIns="91425" bIns="91425" anchor="t" anchorCtr="0">
                          <a:noAutofit/>
                        </wps:bodyPr>
                      </wps:wsp>
                      <wps:wsp>
                        <wps:cNvPr id="80" name="Google Shape;266;p10"/>
                        <wps:cNvSpPr txBox="1"/>
                        <wps:spPr>
                          <a:xfrm>
                            <a:off x="3166999" y="37"/>
                            <a:ext cx="1254600" cy="379791"/>
                          </a:xfrm>
                          <a:prstGeom prst="rect">
                            <a:avLst/>
                          </a:prstGeom>
                          <a:noFill/>
                          <a:ln>
                            <a:noFill/>
                          </a:ln>
                        </wps:spPr>
                        <wps:txbx>
                          <w:txbxContent>
                            <w:p w14:paraId="1EF4B93E" w14:textId="77777777" w:rsidR="005A77B4" w:rsidRPr="00D528C9" w:rsidRDefault="005A77B4" w:rsidP="00515AE1">
                              <w:pPr>
                                <w:pStyle w:val="GWNormal"/>
                                <w:rPr>
                                  <w:rFonts w:ascii="Montserrat" w:hAnsi="Montserrat"/>
                                  <w:sz w:val="32"/>
                                  <w:szCs w:val="56"/>
                                </w:rPr>
                              </w:pPr>
                              <w:r w:rsidRPr="00D528C9">
                                <w:rPr>
                                  <w:rFonts w:ascii="Montserrat" w:hAnsi="Montserrat"/>
                                  <w:sz w:val="22"/>
                                  <w:szCs w:val="56"/>
                                  <w:lang w:val="en-US"/>
                                </w:rPr>
                                <w:t>Genius Within CIC</w:t>
                              </w:r>
                            </w:p>
                          </w:txbxContent>
                        </wps:txbx>
                        <wps:bodyPr spcFirstLastPara="1" wrap="square" lIns="91425" tIns="91425" rIns="91425" bIns="91425" anchor="t" anchorCtr="0">
                          <a:noAutofit/>
                        </wps:bodyPr>
                      </wps:wsp>
                      <pic:pic xmlns:pic="http://schemas.openxmlformats.org/drawingml/2006/picture">
                        <pic:nvPicPr>
                          <pic:cNvPr id="81" name="Google Shape;267;p10"/>
                          <pic:cNvPicPr preferRelativeResize="0"/>
                        </pic:nvPicPr>
                        <pic:blipFill rotWithShape="1">
                          <a:blip r:embed="rId14">
                            <a:alphaModFix/>
                          </a:blip>
                          <a:srcRect/>
                          <a:stretch/>
                        </pic:blipFill>
                        <pic:spPr>
                          <a:xfrm>
                            <a:off x="1434197" y="379"/>
                            <a:ext cx="267801" cy="267815"/>
                          </a:xfrm>
                          <a:prstGeom prst="rect">
                            <a:avLst/>
                          </a:prstGeom>
                          <a:noFill/>
                          <a:ln>
                            <a:noFill/>
                          </a:ln>
                        </pic:spPr>
                      </pic:pic>
                      <pic:pic xmlns:pic="http://schemas.openxmlformats.org/drawingml/2006/picture">
                        <pic:nvPicPr>
                          <pic:cNvPr id="82" name="Google Shape;268;p10"/>
                          <pic:cNvPicPr preferRelativeResize="0"/>
                        </pic:nvPicPr>
                        <pic:blipFill rotWithShape="1">
                          <a:blip r:embed="rId15">
                            <a:alphaModFix/>
                          </a:blip>
                          <a:srcRect/>
                          <a:stretch/>
                        </pic:blipFill>
                        <pic:spPr>
                          <a:xfrm>
                            <a:off x="0" y="2408"/>
                            <a:ext cx="263691" cy="263706"/>
                          </a:xfrm>
                          <a:prstGeom prst="rect">
                            <a:avLst/>
                          </a:prstGeom>
                          <a:noFill/>
                          <a:ln>
                            <a:noFill/>
                          </a:ln>
                        </pic:spPr>
                      </pic:pic>
                      <pic:pic xmlns:pic="http://schemas.openxmlformats.org/drawingml/2006/picture">
                        <pic:nvPicPr>
                          <pic:cNvPr id="83" name="Google Shape;269;p10"/>
                          <pic:cNvPicPr preferRelativeResize="0"/>
                        </pic:nvPicPr>
                        <pic:blipFill rotWithShape="1">
                          <a:blip r:embed="rId16">
                            <a:alphaModFix/>
                          </a:blip>
                          <a:srcRect/>
                          <a:stretch/>
                        </pic:blipFill>
                        <pic:spPr>
                          <a:xfrm>
                            <a:off x="2937078" y="37"/>
                            <a:ext cx="268486" cy="268500"/>
                          </a:xfrm>
                          <a:prstGeom prst="rect">
                            <a:avLst/>
                          </a:prstGeom>
                          <a:noFill/>
                          <a:ln>
                            <a:noFill/>
                          </a:ln>
                        </pic:spPr>
                      </pic:pic>
                      <pic:pic xmlns:pic="http://schemas.openxmlformats.org/drawingml/2006/picture">
                        <pic:nvPicPr>
                          <pic:cNvPr id="84" name="Google Shape;270;p10"/>
                          <pic:cNvPicPr preferRelativeResize="0"/>
                        </pic:nvPicPr>
                        <pic:blipFill rotWithShape="1">
                          <a:blip r:embed="rId17">
                            <a:alphaModFix/>
                          </a:blip>
                          <a:srcRect/>
                          <a:stretch/>
                        </pic:blipFill>
                        <pic:spPr>
                          <a:xfrm>
                            <a:off x="4440649" y="13"/>
                            <a:ext cx="268500" cy="268500"/>
                          </a:xfrm>
                          <a:prstGeom prst="rect">
                            <a:avLst/>
                          </a:prstGeom>
                          <a:noFill/>
                          <a:ln>
                            <a:noFill/>
                          </a:ln>
                        </pic:spPr>
                      </pic:pic>
                      <wps:wsp>
                        <wps:cNvPr id="85" name="Google Shape;271;p10"/>
                        <wps:cNvSpPr txBox="1"/>
                        <wps:spPr>
                          <a:xfrm>
                            <a:off x="4652949" y="12"/>
                            <a:ext cx="1424700" cy="379816"/>
                          </a:xfrm>
                          <a:prstGeom prst="rect">
                            <a:avLst/>
                          </a:prstGeom>
                          <a:noFill/>
                          <a:ln>
                            <a:noFill/>
                          </a:ln>
                        </wps:spPr>
                        <wps:txbx>
                          <w:txbxContent>
                            <w:p w14:paraId="2D734309" w14:textId="77777777" w:rsidR="005A77B4" w:rsidRPr="00D528C9" w:rsidRDefault="005A77B4" w:rsidP="00515AE1">
                              <w:pPr>
                                <w:pStyle w:val="GWNormal"/>
                                <w:rPr>
                                  <w:rFonts w:ascii="Montserrat" w:hAnsi="Montserrat"/>
                                  <w:sz w:val="32"/>
                                  <w:szCs w:val="56"/>
                                </w:rPr>
                              </w:pPr>
                              <w:r w:rsidRPr="00D528C9">
                                <w:rPr>
                                  <w:rFonts w:ascii="Montserrat" w:hAnsi="Montserrat"/>
                                  <w:sz w:val="22"/>
                                  <w:szCs w:val="56"/>
                                  <w:lang w:val="en-US"/>
                                </w:rPr>
                                <w:t>@GeniusWithinUK</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CB1C7A" id="Group 77" o:spid="_x0000_s1026" style="position:absolute;margin-left:531.1pt;margin-top:722.5pt;width:582.3pt;height:55.15pt;z-index:251658243;mso-position-horizontal:right;mso-position-horizontal-relative:page;mso-position-vertical-relative:page;mso-width-relative:margin;mso-height-relative:margin" coordsize="60776,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">
                <v:shapetype id="_x0000_t202" coordsize="21600,21600" o:spt="202" path="m,l,21600r21600,l21600,xe">
                  <v:stroke joinstyle="miter"/>
                  <v:path gradientshapeok="t" o:connecttype="rect"/>
                </v:shapetype>
                <v:shape id="Google Shape;264;p10" o:spid="_x0000_s1027" type="#_x0000_t202" style="position:absolute;left:2087;width:1225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" filled="f" stroked="f">
                  <v:textbox inset="2.53958mm,2.53958mm,2.53958mm,2.53958mm">
                    <w:txbxContent>
                      <w:p w14:paraId="2D0B9B62" w14:textId="77777777" w:rsidR="005A77B4" w:rsidRPr="00DE17AF" w:rsidRDefault="005A77B4" w:rsidP="00515AE1">
                        <w:pPr>
                          <w:pStyle w:val="GWNormal"/>
                          <w:rPr>
                            <w:rFonts w:ascii="Montserrat" w:hAnsi="Montserrat"/>
                            <w:sz w:val="32"/>
                            <w:szCs w:val="56"/>
                          </w:rPr>
                        </w:pPr>
                        <w:proofErr w:type="spellStart"/>
                        <w:r w:rsidRPr="00DE17AF">
                          <w:rPr>
                            <w:rFonts w:ascii="Montserrat" w:hAnsi="Montserrat"/>
                            <w:sz w:val="22"/>
                            <w:szCs w:val="56"/>
                            <w:lang w:val="en-US"/>
                          </w:rPr>
                          <w:t>GeniuswithinCIC</w:t>
                        </w:r>
                        <w:proofErr w:type="spellEnd"/>
                      </w:p>
                    </w:txbxContent>
                  </v:textbox>
                </v:shape>
                <v:shape id="Google Shape;265;p10" o:spid="_x0000_s1028" type="#_x0000_t202" style="position:absolute;left:16313;width:13836;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" filled="f" stroked="f">
                  <v:textbox inset="2.53958mm,2.53958mm,2.53958mm,2.53958mm">
                    <w:txbxContent>
                      <w:p w14:paraId="3154D824" w14:textId="77777777" w:rsidR="005A77B4" w:rsidRPr="00DE17AF" w:rsidRDefault="005A77B4" w:rsidP="00515AE1">
                        <w:pPr>
                          <w:pStyle w:val="GWNormal"/>
                          <w:rPr>
                            <w:rFonts w:ascii="Montserrat" w:hAnsi="Montserrat"/>
                            <w:sz w:val="32"/>
                            <w:szCs w:val="56"/>
                          </w:rPr>
                        </w:pPr>
                        <w:r w:rsidRPr="00DE17AF">
                          <w:rPr>
                            <w:rFonts w:ascii="Montserrat" w:hAnsi="Montserrat"/>
                            <w:sz w:val="22"/>
                            <w:szCs w:val="56"/>
                            <w:lang w:val="en-US"/>
                          </w:rPr>
                          <w:t>@geniuswithinCIC</w:t>
                        </w:r>
                      </w:p>
                    </w:txbxContent>
                  </v:textbox>
                </v:shape>
                <v:shape id="Google Shape;266;p10" o:spid="_x0000_s1029" type="#_x0000_t202" style="position:absolute;left:31669;width:12546;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" filled="f" stroked="f">
                  <v:textbox inset="2.53958mm,2.53958mm,2.53958mm,2.53958mm">
                    <w:txbxContent>
                      <w:p w14:paraId="1EF4B93E" w14:textId="77777777" w:rsidR="005A77B4" w:rsidRPr="00D528C9" w:rsidRDefault="005A77B4" w:rsidP="00515AE1">
                        <w:pPr>
                          <w:pStyle w:val="GWNormal"/>
                          <w:rPr>
                            <w:rFonts w:ascii="Montserrat" w:hAnsi="Montserrat"/>
                            <w:sz w:val="32"/>
                            <w:szCs w:val="56"/>
                          </w:rPr>
                        </w:pPr>
                        <w:r w:rsidRPr="00D528C9">
                          <w:rPr>
                            <w:rFonts w:ascii="Montserrat" w:hAnsi="Montserrat"/>
                            <w:sz w:val="22"/>
                            <w:szCs w:val="56"/>
                            <w:lang w:val="en-US"/>
                          </w:rPr>
                          <w:t>Genius Within CIC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67;p10" o:spid="_x0000_s1030" type="#_x0000_t75" style="position:absolute;left:14341;top:3;width:2678;height:26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">
                  <v:imagedata r:id="rId18" o:title=""/>
                </v:shape>
                <v:shape id="Google Shape;268;p10" o:spid="_x0000_s1031" type="#_x0000_t75" style="position:absolute;top:24;width:2636;height:26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">
                  <v:imagedata r:id="rId19" o:title=""/>
                </v:shape>
                <v:shape id="Google Shape;269;p10" o:spid="_x0000_s1032" type="#_x0000_t75" style="position:absolute;left:29370;width:2685;height:26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">
                  <v:imagedata r:id="rId20" o:title=""/>
                </v:shape>
                <v:shape id="Google Shape;270;p10" o:spid="_x0000_s1033" type="#_x0000_t75" style="position:absolute;left:44406;width:2685;height:26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">
                  <v:imagedata r:id="rId21" o:title=""/>
                </v:shape>
                <v:shape id="Google Shape;271;p10" o:spid="_x0000_s1034" type="#_x0000_t202" style="position:absolute;left:46529;width:14247;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kLxwAAANsAAAAPAAAAZHJzL2Rvd25yZXYueG1sRI9BSwMx&#10;FITvgv8hPKEXabMtW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JqACQvHAAAA2wAA&#10;AA8AAAAAAAAAAAAAAAAABwIAAGRycy9kb3ducmV2LnhtbFBLBQYAAAAAAwADALcAAAD7AgAAAAA=&#10;" filled="f" stroked="f">
                  <v:textbox inset="2.53958mm,2.53958mm,2.53958mm,2.53958mm">
                    <w:txbxContent>
                      <w:p w14:paraId="2D734309" w14:textId="77777777" w:rsidR="005A77B4" w:rsidRPr="00D528C9" w:rsidRDefault="005A77B4" w:rsidP="00515AE1">
                        <w:pPr>
                          <w:pStyle w:val="GWNormal"/>
                          <w:rPr>
                            <w:rFonts w:ascii="Montserrat" w:hAnsi="Montserrat"/>
                            <w:sz w:val="32"/>
                            <w:szCs w:val="56"/>
                          </w:rPr>
                        </w:pPr>
                        <w:r w:rsidRPr="00D528C9">
                          <w:rPr>
                            <w:rFonts w:ascii="Montserrat" w:hAnsi="Montserrat"/>
                            <w:sz w:val="22"/>
                            <w:szCs w:val="56"/>
                            <w:lang w:val="en-US"/>
                          </w:rPr>
                          <w:t>@GeniusWithinUK</w:t>
                        </w:r>
                      </w:p>
                    </w:txbxContent>
                  </v:textbox>
                </v:shape>
                <w10:wrap anchorx="page" anchory="page"/>
              </v:group>
            </w:pict>
          </mc:Fallback>
        </mc:AlternateContent>
      </w:r>
    </w:p>
    <w:p w14:paraId="1E6095B4" w14:textId="3C1BEFDC" w:rsidR="0056237A" w:rsidRPr="008717B0" w:rsidRDefault="0056237A">
      <w:pPr>
        <w:rPr>
          <w:spacing w:val="0"/>
        </w:rPr>
      </w:pPr>
    </w:p>
    <w:p w14:paraId="2EEFCF95" w14:textId="3015916A" w:rsidR="0056237A" w:rsidRPr="008717B0" w:rsidRDefault="00A47EA9">
      <w:pPr>
        <w:rPr>
          <w:spacing w:val="0"/>
        </w:rPr>
      </w:pPr>
      <w:r w:rsidRPr="008717B0">
        <w:rPr>
          <w:noProof/>
          <w:spacing w:val="0"/>
          <w:lang w:eastAsia="en-GB"/>
        </w:rPr>
        <mc:AlternateContent>
          <mc:Choice Requires="wps">
            <w:drawing>
              <wp:anchor distT="0" distB="0" distL="114300" distR="114300" simplePos="0" relativeHeight="251658242" behindDoc="0" locked="0" layoutInCell="1" allowOverlap="1" wp14:anchorId="626F4137" wp14:editId="46786AB2">
                <wp:simplePos x="0" y="0"/>
                <wp:positionH relativeFrom="page">
                  <wp:align>left</wp:align>
                </wp:positionH>
                <wp:positionV relativeFrom="page">
                  <wp:align>bottom</wp:align>
                </wp:positionV>
                <wp:extent cx="7559675" cy="727710"/>
                <wp:effectExtent l="0" t="0" r="3175" b="0"/>
                <wp:wrapNone/>
                <wp:docPr id="168" name="Text Box 168"/>
                <wp:cNvGraphicFramePr/>
                <a:graphic xmlns:a="http://schemas.openxmlformats.org/drawingml/2006/main">
                  <a:graphicData uri="http://schemas.microsoft.com/office/word/2010/wordprocessingShape">
                    <wps:wsp>
                      <wps:cNvSpPr txBox="1"/>
                      <wps:spPr>
                        <a:xfrm>
                          <a:off x="0" y="0"/>
                          <a:ext cx="7559675" cy="727710"/>
                        </a:xfrm>
                        <a:prstGeom prst="rect">
                          <a:avLst/>
                        </a:prstGeom>
                        <a:solidFill>
                          <a:schemeClr val="tx2"/>
                        </a:solidFill>
                        <a:ln>
                          <a:noFill/>
                        </a:ln>
                      </wps:spPr>
                      <wps:txbx>
                        <w:txbxContent>
                          <w:p w14:paraId="308D3AB2" w14:textId="77777777" w:rsidR="005A77B4" w:rsidRPr="00A47EA9" w:rsidRDefault="005A77B4" w:rsidP="005A77B4">
                            <w:pPr>
                              <w:pStyle w:val="NormalWeb"/>
                              <w:spacing w:before="0" w:beforeAutospacing="0" w:after="0" w:afterAutospacing="0"/>
                              <w:rPr>
                                <w:rFonts w:ascii="Montserrat" w:eastAsia="Poppins ExtraBold" w:hAnsi="Montserrat" w:cs="Tahoma"/>
                                <w:color w:val="F5F5F5" w:themeColor="background1"/>
                                <w:lang w:val="es-ES"/>
                              </w:rPr>
                            </w:pPr>
                          </w:p>
                          <w:p w14:paraId="26A82583" w14:textId="2CDAFCC8" w:rsidR="005A77B4" w:rsidRPr="005A77B4" w:rsidRDefault="005A77B4" w:rsidP="00A3336B">
                            <w:pPr>
                              <w:pStyle w:val="NormalWeb"/>
                              <w:spacing w:before="0" w:beforeAutospacing="0" w:after="0" w:afterAutospacing="0"/>
                              <w:ind w:left="7200" w:firstLine="720"/>
                              <w:jc w:val="center"/>
                              <w:rPr>
                                <w:rFonts w:ascii="Tahoma" w:eastAsia="Poppins ExtraBold" w:hAnsi="Tahoma" w:cs="Tahoma"/>
                                <w:color w:val="F5F5F5" w:themeColor="background1"/>
                                <w:lang w:val="es-ES"/>
                              </w:rPr>
                            </w:pPr>
                            <w:r w:rsidRPr="00A47EA9">
                              <w:rPr>
                                <w:rFonts w:ascii="Montserrat" w:eastAsia="Poppins ExtraBold" w:hAnsi="Montserrat" w:cs="Tahoma"/>
                                <w:color w:val="F5F5F5" w:themeColor="background1"/>
                                <w:lang w:val="es-ES"/>
                              </w:rPr>
                              <w:t>© Genius Within 202</w:t>
                            </w:r>
                            <w:r w:rsidR="00433F36">
                              <w:rPr>
                                <w:rFonts w:ascii="Montserrat" w:eastAsia="Poppins ExtraBold" w:hAnsi="Montserrat" w:cs="Tahoma"/>
                                <w:color w:val="F5F5F5" w:themeColor="background1"/>
                                <w:lang w:val="es-ES"/>
                              </w:rPr>
                              <w:t>4</w:t>
                            </w:r>
                          </w:p>
                          <w:p w14:paraId="42F728CB" w14:textId="77777777" w:rsidR="005A77B4" w:rsidRDefault="005A77B4" w:rsidP="005A77B4">
                            <w:pPr>
                              <w:pStyle w:val="NormalWeb"/>
                              <w:spacing w:before="0" w:beforeAutospacing="0" w:after="0" w:afterAutospacing="0"/>
                              <w:rPr>
                                <w:rFonts w:ascii="Tahoma" w:hAnsi="Tahoma" w:cs="Tahoma"/>
                                <w:color w:val="F5F5F5" w:themeColor="background1"/>
                                <w:sz w:val="6"/>
                              </w:rPr>
                            </w:pPr>
                          </w:p>
                          <w:p w14:paraId="28626FCB" w14:textId="77777777" w:rsidR="005A77B4" w:rsidRDefault="005A77B4" w:rsidP="005A77B4">
                            <w:pPr>
                              <w:pStyle w:val="NormalWeb"/>
                              <w:spacing w:before="0" w:beforeAutospacing="0" w:after="0" w:afterAutospacing="0"/>
                              <w:rPr>
                                <w:rFonts w:ascii="Tahoma" w:hAnsi="Tahoma" w:cs="Tahoma"/>
                                <w:color w:val="F5F5F5" w:themeColor="background1"/>
                                <w:sz w:val="6"/>
                              </w:rPr>
                            </w:pPr>
                          </w:p>
                          <w:p w14:paraId="63677C8F" w14:textId="77777777" w:rsidR="005A77B4" w:rsidRPr="005A77B4" w:rsidRDefault="005A77B4" w:rsidP="005A77B4">
                            <w:pPr>
                              <w:pStyle w:val="NormalWeb"/>
                              <w:spacing w:before="0" w:beforeAutospacing="0" w:after="0" w:afterAutospacing="0"/>
                              <w:rPr>
                                <w:rFonts w:ascii="Tahoma" w:hAnsi="Tahoma" w:cs="Tahoma"/>
                                <w:color w:val="F5F5F5" w:themeColor="background1"/>
                                <w:sz w:val="6"/>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26F4137" id="Text Box 168" o:spid="_x0000_s1035" type="#_x0000_t202" style="position:absolute;margin-left:0;margin-top:0;width:595.25pt;height:57.3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" fillcolor="#5f497a [3215]" stroked="f">
                <v:textbox inset="2.53958mm,2.53958mm,2.53958mm,2.53958mm">
                  <w:txbxContent>
                    <w:p w14:paraId="308D3AB2" w14:textId="77777777" w:rsidR="005A77B4" w:rsidRPr="00A47EA9" w:rsidRDefault="005A77B4" w:rsidP="005A77B4">
                      <w:pPr>
                        <w:pStyle w:val="NormalWeb"/>
                        <w:spacing w:before="0" w:beforeAutospacing="0" w:after="0" w:afterAutospacing="0"/>
                        <w:rPr>
                          <w:rFonts w:ascii="Montserrat" w:eastAsia="Poppins ExtraBold" w:hAnsi="Montserrat" w:cs="Tahoma"/>
                          <w:color w:val="F5F5F5" w:themeColor="background1"/>
                          <w:lang w:val="es-ES"/>
                        </w:rPr>
                      </w:pPr>
                    </w:p>
                    <w:p w14:paraId="26A82583" w14:textId="2CDAFCC8" w:rsidR="005A77B4" w:rsidRPr="005A77B4" w:rsidRDefault="005A77B4" w:rsidP="00A3336B">
                      <w:pPr>
                        <w:pStyle w:val="NormalWeb"/>
                        <w:spacing w:before="0" w:beforeAutospacing="0" w:after="0" w:afterAutospacing="0"/>
                        <w:ind w:left="7200" w:firstLine="720"/>
                        <w:jc w:val="center"/>
                        <w:rPr>
                          <w:rFonts w:ascii="Tahoma" w:eastAsia="Poppins ExtraBold" w:hAnsi="Tahoma" w:cs="Tahoma"/>
                          <w:color w:val="F5F5F5" w:themeColor="background1"/>
                          <w:lang w:val="es-ES"/>
                        </w:rPr>
                      </w:pPr>
                      <w:r w:rsidRPr="00A47EA9">
                        <w:rPr>
                          <w:rFonts w:ascii="Montserrat" w:eastAsia="Poppins ExtraBold" w:hAnsi="Montserrat" w:cs="Tahoma"/>
                          <w:color w:val="F5F5F5" w:themeColor="background1"/>
                          <w:lang w:val="es-ES"/>
                        </w:rPr>
                        <w:t>© Genius Within 202</w:t>
                      </w:r>
                      <w:r w:rsidR="00433F36">
                        <w:rPr>
                          <w:rFonts w:ascii="Montserrat" w:eastAsia="Poppins ExtraBold" w:hAnsi="Montserrat" w:cs="Tahoma"/>
                          <w:color w:val="F5F5F5" w:themeColor="background1"/>
                          <w:lang w:val="es-ES"/>
                        </w:rPr>
                        <w:t>4</w:t>
                      </w:r>
                    </w:p>
                    <w:p w14:paraId="42F728CB" w14:textId="77777777" w:rsidR="005A77B4" w:rsidRDefault="005A77B4" w:rsidP="005A77B4">
                      <w:pPr>
                        <w:pStyle w:val="NormalWeb"/>
                        <w:spacing w:before="0" w:beforeAutospacing="0" w:after="0" w:afterAutospacing="0"/>
                        <w:rPr>
                          <w:rFonts w:ascii="Tahoma" w:hAnsi="Tahoma" w:cs="Tahoma"/>
                          <w:color w:val="F5F5F5" w:themeColor="background1"/>
                          <w:sz w:val="6"/>
                        </w:rPr>
                      </w:pPr>
                    </w:p>
                    <w:p w14:paraId="28626FCB" w14:textId="77777777" w:rsidR="005A77B4" w:rsidRDefault="005A77B4" w:rsidP="005A77B4">
                      <w:pPr>
                        <w:pStyle w:val="NormalWeb"/>
                        <w:spacing w:before="0" w:beforeAutospacing="0" w:after="0" w:afterAutospacing="0"/>
                        <w:rPr>
                          <w:rFonts w:ascii="Tahoma" w:hAnsi="Tahoma" w:cs="Tahoma"/>
                          <w:color w:val="F5F5F5" w:themeColor="background1"/>
                          <w:sz w:val="6"/>
                        </w:rPr>
                      </w:pPr>
                    </w:p>
                    <w:p w14:paraId="63677C8F" w14:textId="77777777" w:rsidR="005A77B4" w:rsidRPr="005A77B4" w:rsidRDefault="005A77B4" w:rsidP="005A77B4">
                      <w:pPr>
                        <w:pStyle w:val="NormalWeb"/>
                        <w:spacing w:before="0" w:beforeAutospacing="0" w:after="0" w:afterAutospacing="0"/>
                        <w:rPr>
                          <w:rFonts w:ascii="Tahoma" w:hAnsi="Tahoma" w:cs="Tahoma"/>
                          <w:color w:val="F5F5F5" w:themeColor="background1"/>
                          <w:sz w:val="6"/>
                        </w:rPr>
                      </w:pPr>
                    </w:p>
                  </w:txbxContent>
                </v:textbox>
                <w10:wrap anchorx="page" anchory="page"/>
              </v:shape>
            </w:pict>
          </mc:Fallback>
        </mc:AlternateContent>
      </w:r>
    </w:p>
    <w:p w14:paraId="5138B7AB" w14:textId="64DDF459" w:rsidR="00F4341A" w:rsidRPr="00105124" w:rsidRDefault="00F4341A" w:rsidP="00BF4BC7">
      <w:pPr>
        <w:pStyle w:val="GWHeading1"/>
        <w:rPr>
          <w:rFonts w:ascii="Montserrat" w:hAnsi="Montserrat"/>
          <w:spacing w:val="0"/>
          <w:sz w:val="36"/>
          <w:szCs w:val="36"/>
        </w:rPr>
      </w:pPr>
      <w:bookmarkStart w:id="0" w:name="_Toc147834959"/>
      <w:r w:rsidRPr="00105124">
        <w:rPr>
          <w:rFonts w:ascii="Montserrat" w:hAnsi="Montserrat"/>
          <w:spacing w:val="0"/>
          <w:sz w:val="36"/>
          <w:szCs w:val="36"/>
        </w:rPr>
        <w:t>Introduction</w:t>
      </w:r>
      <w:bookmarkEnd w:id="0"/>
    </w:p>
    <w:p w14:paraId="4386D191" w14:textId="7D58F239" w:rsidR="0006036E" w:rsidRDefault="00A47EA9"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r w:rsidRPr="00E13637">
        <w:rPr>
          <w:rStyle w:val="ui-provider"/>
          <w:rFonts w:ascii="Montserrat" w:hAnsi="Montserrat" w:cstheme="minorHAnsi"/>
          <w:sz w:val="28"/>
          <w:szCs w:val="28"/>
        </w:rPr>
        <w:t>Welcome to the Manager’s eLearning Workbook.</w:t>
      </w:r>
      <w:r w:rsidRPr="00E13637">
        <w:rPr>
          <w:rStyle w:val="ui-provider"/>
          <w:rFonts w:ascii="Cambria" w:hAnsi="Cambria" w:cs="Cambria"/>
          <w:sz w:val="28"/>
          <w:szCs w:val="28"/>
        </w:rPr>
        <w:t> </w:t>
      </w:r>
      <w:r w:rsidRPr="00E13637">
        <w:rPr>
          <w:rStyle w:val="ui-provider"/>
          <w:rFonts w:ascii="Montserrat" w:hAnsi="Montserrat" w:cstheme="minorHAnsi"/>
          <w:sz w:val="28"/>
          <w:szCs w:val="28"/>
        </w:rPr>
        <w:t xml:space="preserve"> This </w:t>
      </w:r>
      <w:r w:rsidR="00BB2DE8">
        <w:rPr>
          <w:rStyle w:val="ui-provider"/>
          <w:rFonts w:ascii="Montserrat" w:hAnsi="Montserrat" w:cstheme="minorHAnsi"/>
          <w:sz w:val="28"/>
          <w:szCs w:val="28"/>
        </w:rPr>
        <w:t xml:space="preserve">has been </w:t>
      </w:r>
      <w:r w:rsidRPr="00E13637">
        <w:rPr>
          <w:rStyle w:val="ui-provider"/>
          <w:rFonts w:ascii="Montserrat" w:hAnsi="Montserrat" w:cstheme="minorHAnsi"/>
          <w:sz w:val="28"/>
          <w:szCs w:val="28"/>
        </w:rPr>
        <w:t xml:space="preserve">created to </w:t>
      </w:r>
      <w:r w:rsidR="00BB2DE8">
        <w:rPr>
          <w:rStyle w:val="ui-provider"/>
          <w:rFonts w:ascii="Montserrat" w:hAnsi="Montserrat" w:cstheme="minorHAnsi"/>
          <w:sz w:val="28"/>
          <w:szCs w:val="28"/>
        </w:rPr>
        <w:t>help you</w:t>
      </w:r>
      <w:r w:rsidRPr="00E13637">
        <w:rPr>
          <w:rStyle w:val="ui-provider"/>
          <w:rFonts w:ascii="Montserrat" w:hAnsi="Montserrat" w:cstheme="minorHAnsi"/>
          <w:sz w:val="28"/>
          <w:szCs w:val="28"/>
        </w:rPr>
        <w:t xml:space="preserve"> reflect on the learning from the </w:t>
      </w:r>
      <w:r w:rsidR="00BB2DE8">
        <w:rPr>
          <w:rStyle w:val="ui-provider"/>
          <w:rFonts w:ascii="Montserrat" w:hAnsi="Montserrat" w:cstheme="minorHAnsi"/>
          <w:sz w:val="28"/>
          <w:szCs w:val="28"/>
        </w:rPr>
        <w:t>five</w:t>
      </w:r>
      <w:r w:rsidRPr="00E13637">
        <w:rPr>
          <w:rStyle w:val="ui-provider"/>
          <w:rFonts w:ascii="Montserrat" w:hAnsi="Montserrat" w:cstheme="minorHAnsi"/>
          <w:sz w:val="28"/>
          <w:szCs w:val="28"/>
        </w:rPr>
        <w:t xml:space="preserve"> modules and consider how it is relevant to your role as Manager of a neurodiverse team.</w:t>
      </w:r>
      <w:r w:rsidRPr="00E13637">
        <w:rPr>
          <w:rStyle w:val="ui-provider"/>
          <w:rFonts w:ascii="Cambria" w:hAnsi="Cambria" w:cs="Cambria"/>
          <w:sz w:val="28"/>
          <w:szCs w:val="28"/>
        </w:rPr>
        <w:t> </w:t>
      </w:r>
      <w:r w:rsidR="0006036E" w:rsidRPr="0006036E">
        <w:rPr>
          <w:rStyle w:val="ui-provider"/>
          <w:rFonts w:ascii="Montserrat" w:hAnsi="Montserrat" w:cs="Cambria"/>
          <w:sz w:val="16"/>
          <w:szCs w:val="16"/>
        </w:rPr>
        <w:t xml:space="preserve"> </w:t>
      </w:r>
      <w:r w:rsidR="0006036E" w:rsidRPr="0006036E">
        <w:rPr>
          <w:rFonts w:ascii="Montserrat" w:eastAsia="Times New Roman" w:hAnsi="Montserrat" w:cs="Segoe UI"/>
          <w:color w:val="auto"/>
          <w:spacing w:val="0"/>
          <w:sz w:val="28"/>
          <w:szCs w:val="28"/>
        </w:rPr>
        <w:t>Each module lasts for up to 15</w:t>
      </w:r>
      <w:r w:rsidR="0006036E">
        <w:rPr>
          <w:rFonts w:ascii="Montserrat" w:eastAsia="Times New Roman" w:hAnsi="Montserrat" w:cs="Segoe UI"/>
          <w:color w:val="auto"/>
          <w:spacing w:val="0"/>
          <w:sz w:val="28"/>
          <w:szCs w:val="28"/>
        </w:rPr>
        <w:t xml:space="preserve"> </w:t>
      </w:r>
      <w:r w:rsidR="0006036E" w:rsidRPr="0006036E">
        <w:rPr>
          <w:rFonts w:ascii="Montserrat" w:eastAsia="Times New Roman" w:hAnsi="Montserrat" w:cs="Segoe UI"/>
          <w:color w:val="auto"/>
          <w:spacing w:val="0"/>
          <w:sz w:val="28"/>
          <w:szCs w:val="28"/>
        </w:rPr>
        <w:t xml:space="preserve">minutes and can be paused, </w:t>
      </w:r>
      <w:proofErr w:type="gramStart"/>
      <w:r w:rsidR="0006036E" w:rsidRPr="0006036E">
        <w:rPr>
          <w:rFonts w:ascii="Montserrat" w:eastAsia="Times New Roman" w:hAnsi="Montserrat" w:cs="Segoe UI"/>
          <w:color w:val="auto"/>
          <w:spacing w:val="0"/>
          <w:sz w:val="28"/>
          <w:szCs w:val="28"/>
        </w:rPr>
        <w:t>replayed</w:t>
      </w:r>
      <w:proofErr w:type="gramEnd"/>
      <w:r w:rsidR="0006036E" w:rsidRPr="0006036E">
        <w:rPr>
          <w:rFonts w:ascii="Montserrat" w:eastAsia="Times New Roman" w:hAnsi="Montserrat" w:cs="Segoe UI"/>
          <w:color w:val="auto"/>
          <w:spacing w:val="0"/>
          <w:sz w:val="28"/>
          <w:szCs w:val="28"/>
        </w:rPr>
        <w:t xml:space="preserve"> or returned to at a later point.</w:t>
      </w:r>
    </w:p>
    <w:p w14:paraId="234ED508" w14:textId="77777777"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p>
    <w:p w14:paraId="78E9E543" w14:textId="762BE980"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r>
        <w:rPr>
          <w:rFonts w:ascii="Montserrat" w:eastAsia="Times New Roman" w:hAnsi="Montserrat" w:cs="Segoe UI"/>
          <w:color w:val="auto"/>
          <w:spacing w:val="0"/>
          <w:sz w:val="28"/>
          <w:szCs w:val="28"/>
        </w:rPr>
        <w:t xml:space="preserve">The </w:t>
      </w:r>
      <w:r w:rsidR="00BB2DE8">
        <w:rPr>
          <w:rFonts w:ascii="Montserrat" w:eastAsia="Times New Roman" w:hAnsi="Montserrat" w:cs="Segoe UI"/>
          <w:color w:val="auto"/>
          <w:spacing w:val="0"/>
          <w:sz w:val="28"/>
          <w:szCs w:val="28"/>
        </w:rPr>
        <w:t>m</w:t>
      </w:r>
      <w:r>
        <w:rPr>
          <w:rFonts w:ascii="Montserrat" w:eastAsia="Times New Roman" w:hAnsi="Montserrat" w:cs="Segoe UI"/>
          <w:color w:val="auto"/>
          <w:spacing w:val="0"/>
          <w:sz w:val="28"/>
          <w:szCs w:val="28"/>
        </w:rPr>
        <w:t>odules are:</w:t>
      </w:r>
    </w:p>
    <w:p w14:paraId="2AF5FC0D" w14:textId="33D36663"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r>
        <w:rPr>
          <w:rFonts w:ascii="Montserrat" w:eastAsia="Times New Roman" w:hAnsi="Montserrat" w:cs="Segoe UI"/>
          <w:color w:val="auto"/>
          <w:spacing w:val="0"/>
          <w:sz w:val="28"/>
          <w:szCs w:val="28"/>
        </w:rPr>
        <w:t>1. How to have the conversation</w:t>
      </w:r>
    </w:p>
    <w:p w14:paraId="566E3E78" w14:textId="500BC4B2"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r>
        <w:rPr>
          <w:rFonts w:ascii="Montserrat" w:eastAsia="Times New Roman" w:hAnsi="Montserrat" w:cs="Segoe UI"/>
          <w:color w:val="auto"/>
          <w:spacing w:val="0"/>
          <w:sz w:val="28"/>
          <w:szCs w:val="28"/>
        </w:rPr>
        <w:t>2. Reasonable adjustments</w:t>
      </w:r>
    </w:p>
    <w:p w14:paraId="1A1FBF25" w14:textId="6E85CD9B"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r>
        <w:rPr>
          <w:rFonts w:ascii="Montserrat" w:eastAsia="Times New Roman" w:hAnsi="Montserrat" w:cs="Segoe UI"/>
          <w:color w:val="auto"/>
          <w:spacing w:val="0"/>
          <w:sz w:val="28"/>
          <w:szCs w:val="28"/>
        </w:rPr>
        <w:t>3. Communication techniques and strategies</w:t>
      </w:r>
    </w:p>
    <w:p w14:paraId="386485C7" w14:textId="1E2DB78F"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r>
        <w:rPr>
          <w:rFonts w:ascii="Montserrat" w:eastAsia="Times New Roman" w:hAnsi="Montserrat" w:cs="Segoe UI"/>
          <w:color w:val="auto"/>
          <w:spacing w:val="0"/>
          <w:sz w:val="28"/>
          <w:szCs w:val="28"/>
        </w:rPr>
        <w:t>4. Performance management</w:t>
      </w:r>
    </w:p>
    <w:p w14:paraId="6E14392A" w14:textId="5AE7B35A"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r>
        <w:rPr>
          <w:rFonts w:ascii="Montserrat" w:eastAsia="Times New Roman" w:hAnsi="Montserrat" w:cs="Segoe UI"/>
          <w:color w:val="auto"/>
          <w:spacing w:val="0"/>
          <w:sz w:val="28"/>
          <w:szCs w:val="28"/>
        </w:rPr>
        <w:t>5. How to create a neuro-inclusive workplace</w:t>
      </w:r>
    </w:p>
    <w:p w14:paraId="121ACF80" w14:textId="77777777" w:rsidR="007025BE" w:rsidRDefault="007025BE" w:rsidP="00C74D00">
      <w:pPr>
        <w:pStyle w:val="NormalWeb"/>
        <w:spacing w:before="0" w:beforeAutospacing="0" w:after="0" w:afterAutospacing="0" w:line="276" w:lineRule="auto"/>
        <w:rPr>
          <w:rFonts w:ascii="Montserrat" w:eastAsia="Times New Roman" w:hAnsi="Montserrat" w:cs="Segoe UI"/>
          <w:color w:val="auto"/>
          <w:spacing w:val="0"/>
          <w:sz w:val="28"/>
          <w:szCs w:val="28"/>
        </w:rPr>
      </w:pPr>
    </w:p>
    <w:p w14:paraId="4979D09D" w14:textId="042A9A6A" w:rsidR="00EF50E0" w:rsidRPr="00E13637" w:rsidRDefault="00EF50E0" w:rsidP="00C74D00">
      <w:pPr>
        <w:pStyle w:val="GWNormal"/>
        <w:spacing w:line="276" w:lineRule="auto"/>
        <w:rPr>
          <w:rFonts w:ascii="Montserrat" w:hAnsi="Montserrat" w:cstheme="minorHAnsi"/>
          <w:sz w:val="28"/>
          <w:szCs w:val="28"/>
        </w:rPr>
      </w:pPr>
      <w:r w:rsidRPr="00E13637">
        <w:rPr>
          <w:rFonts w:ascii="Montserrat" w:hAnsi="Montserrat" w:cstheme="minorHAnsi"/>
          <w:sz w:val="28"/>
          <w:szCs w:val="28"/>
        </w:rPr>
        <w:t>At Genius Within we strive to empower people to be their best</w:t>
      </w:r>
      <w:r w:rsidR="00295EFC" w:rsidRPr="00E13637">
        <w:rPr>
          <w:rFonts w:ascii="Montserrat" w:hAnsi="Montserrat" w:cstheme="minorHAnsi"/>
          <w:sz w:val="28"/>
          <w:szCs w:val="28"/>
        </w:rPr>
        <w:t xml:space="preserve"> or to be working at their best</w:t>
      </w:r>
      <w:r w:rsidRPr="00E13637">
        <w:rPr>
          <w:rFonts w:ascii="Montserrat" w:hAnsi="Montserrat" w:cstheme="minorHAnsi"/>
          <w:sz w:val="28"/>
          <w:szCs w:val="28"/>
        </w:rPr>
        <w:t xml:space="preserve">. This means </w:t>
      </w:r>
      <w:r w:rsidR="00295EFC" w:rsidRPr="00E13637">
        <w:rPr>
          <w:rFonts w:ascii="Montserrat" w:hAnsi="Montserrat" w:cstheme="minorHAnsi"/>
          <w:sz w:val="28"/>
          <w:szCs w:val="28"/>
        </w:rPr>
        <w:t xml:space="preserve">helping you to </w:t>
      </w:r>
      <w:r w:rsidRPr="00E13637">
        <w:rPr>
          <w:rFonts w:ascii="Montserrat" w:hAnsi="Montserrat" w:cstheme="minorHAnsi"/>
          <w:sz w:val="28"/>
          <w:szCs w:val="28"/>
        </w:rPr>
        <w:t xml:space="preserve">find </w:t>
      </w:r>
      <w:r w:rsidR="00295EFC" w:rsidRPr="00E13637">
        <w:rPr>
          <w:rFonts w:ascii="Montserrat" w:hAnsi="Montserrat" w:cstheme="minorHAnsi"/>
          <w:sz w:val="28"/>
          <w:szCs w:val="28"/>
        </w:rPr>
        <w:t>a</w:t>
      </w:r>
      <w:r w:rsidRPr="00E13637">
        <w:rPr>
          <w:rFonts w:ascii="Montserrat" w:hAnsi="Montserrat" w:cstheme="minorHAnsi"/>
          <w:sz w:val="28"/>
          <w:szCs w:val="28"/>
        </w:rPr>
        <w:t xml:space="preserve"> </w:t>
      </w:r>
      <w:r w:rsidR="00295EFC" w:rsidRPr="00E13637">
        <w:rPr>
          <w:rFonts w:ascii="Montserrat" w:hAnsi="Montserrat" w:cstheme="minorHAnsi"/>
          <w:sz w:val="28"/>
          <w:szCs w:val="28"/>
        </w:rPr>
        <w:t>balance amongst</w:t>
      </w:r>
      <w:r w:rsidRPr="00E13637">
        <w:rPr>
          <w:rFonts w:ascii="Montserrat" w:hAnsi="Montserrat" w:cstheme="minorHAnsi"/>
          <w:sz w:val="28"/>
          <w:szCs w:val="28"/>
        </w:rPr>
        <w:t>:</w:t>
      </w:r>
    </w:p>
    <w:p w14:paraId="6145015B" w14:textId="187198A2" w:rsidR="00EF50E0" w:rsidRPr="00A47EA9" w:rsidRDefault="00EF50E0" w:rsidP="00F30969">
      <w:pPr>
        <w:pStyle w:val="GWNormal"/>
        <w:numPr>
          <w:ilvl w:val="0"/>
          <w:numId w:val="7"/>
        </w:numPr>
        <w:rPr>
          <w:rFonts w:ascii="Montserrat" w:hAnsi="Montserrat"/>
          <w:b/>
          <w:bCs/>
        </w:rPr>
      </w:pPr>
      <w:r w:rsidRPr="00A47EA9">
        <w:rPr>
          <w:rFonts w:ascii="Montserrat" w:hAnsi="Montserrat"/>
          <w:b/>
          <w:bCs/>
        </w:rPr>
        <w:t>Who you are</w:t>
      </w:r>
    </w:p>
    <w:p w14:paraId="2F51F699" w14:textId="65DE82AE" w:rsidR="00EF50E0" w:rsidRPr="00A47EA9" w:rsidRDefault="00EF50E0" w:rsidP="00F30969">
      <w:pPr>
        <w:pStyle w:val="GWNormal"/>
        <w:numPr>
          <w:ilvl w:val="0"/>
          <w:numId w:val="7"/>
        </w:numPr>
        <w:rPr>
          <w:rFonts w:ascii="Montserrat" w:hAnsi="Montserrat"/>
          <w:b/>
          <w:bCs/>
        </w:rPr>
      </w:pPr>
      <w:r w:rsidRPr="00A47EA9">
        <w:rPr>
          <w:rFonts w:ascii="Montserrat" w:hAnsi="Montserrat"/>
          <w:b/>
          <w:bCs/>
        </w:rPr>
        <w:t>What you want</w:t>
      </w:r>
    </w:p>
    <w:p w14:paraId="6538A343" w14:textId="2EACDD6C" w:rsidR="00EF50E0" w:rsidRPr="00A47EA9" w:rsidRDefault="00EF50E0" w:rsidP="00F30969">
      <w:pPr>
        <w:pStyle w:val="GWNormal"/>
        <w:numPr>
          <w:ilvl w:val="0"/>
          <w:numId w:val="7"/>
        </w:numPr>
        <w:rPr>
          <w:rFonts w:ascii="Montserrat" w:hAnsi="Montserrat"/>
          <w:b/>
          <w:bCs/>
        </w:rPr>
      </w:pPr>
      <w:r w:rsidRPr="00A47EA9">
        <w:rPr>
          <w:rFonts w:ascii="Montserrat" w:hAnsi="Montserrat"/>
          <w:b/>
          <w:bCs/>
        </w:rPr>
        <w:t>What you would like to have happen</w:t>
      </w:r>
    </w:p>
    <w:p w14:paraId="565E525C" w14:textId="0BABF554" w:rsidR="00F4341A" w:rsidRPr="008717B0" w:rsidRDefault="0012070D" w:rsidP="00BF4BC7">
      <w:pPr>
        <w:pStyle w:val="GWNormal"/>
      </w:pPr>
      <w:r w:rsidRPr="008717B0">
        <w:rPr>
          <w:noProof/>
        </w:rPr>
        <w:drawing>
          <wp:anchor distT="0" distB="0" distL="114300" distR="114300" simplePos="0" relativeHeight="251658246" behindDoc="0" locked="0" layoutInCell="1" allowOverlap="1" wp14:anchorId="09228720" wp14:editId="18D32BE2">
            <wp:simplePos x="0" y="0"/>
            <wp:positionH relativeFrom="margin">
              <wp:posOffset>25052</wp:posOffset>
            </wp:positionH>
            <wp:positionV relativeFrom="page">
              <wp:posOffset>7271906</wp:posOffset>
            </wp:positionV>
            <wp:extent cx="6087979" cy="1903742"/>
            <wp:effectExtent l="0" t="0" r="825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7979" cy="19037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59FC9" w14:textId="444FD7E2" w:rsidR="00FA664A" w:rsidRPr="008717B0" w:rsidRDefault="00FA664A">
      <w:pPr>
        <w:rPr>
          <w:spacing w:val="0"/>
        </w:rPr>
      </w:pPr>
    </w:p>
    <w:p w14:paraId="4619C84D" w14:textId="66260B96" w:rsidR="00FA664A" w:rsidRPr="008717B0" w:rsidRDefault="00FA664A">
      <w:pPr>
        <w:rPr>
          <w:spacing w:val="0"/>
        </w:rPr>
      </w:pPr>
    </w:p>
    <w:p w14:paraId="5C975C9F" w14:textId="26EF6F87" w:rsidR="00FA664A" w:rsidRPr="008717B0" w:rsidRDefault="00FA664A">
      <w:pPr>
        <w:rPr>
          <w:spacing w:val="0"/>
        </w:rPr>
      </w:pPr>
    </w:p>
    <w:p w14:paraId="00B1060F" w14:textId="3695D48D" w:rsidR="00FA664A" w:rsidRPr="008717B0" w:rsidRDefault="00FA664A">
      <w:pPr>
        <w:rPr>
          <w:spacing w:val="0"/>
        </w:rPr>
      </w:pPr>
    </w:p>
    <w:p w14:paraId="5D6EDBD9" w14:textId="73C5F098" w:rsidR="00FA664A" w:rsidRPr="008717B0" w:rsidRDefault="00FA664A">
      <w:pPr>
        <w:rPr>
          <w:spacing w:val="0"/>
        </w:rPr>
      </w:pPr>
    </w:p>
    <w:p w14:paraId="513E8ACF" w14:textId="21EB8AD4" w:rsidR="00FA664A" w:rsidRPr="008717B0" w:rsidRDefault="00FA664A">
      <w:pPr>
        <w:rPr>
          <w:spacing w:val="0"/>
        </w:rPr>
      </w:pPr>
    </w:p>
    <w:p w14:paraId="5AF97240" w14:textId="63643E9B" w:rsidR="00EE45F2" w:rsidRPr="008717B0" w:rsidRDefault="00EE45F2">
      <w:pPr>
        <w:spacing w:after="0" w:line="240" w:lineRule="auto"/>
        <w:rPr>
          <w:rFonts w:eastAsiaTheme="majorEastAsia" w:cstheme="majorBidi"/>
          <w:b/>
          <w:color w:val="5F497A" w:themeColor="text2"/>
          <w:spacing w:val="0"/>
          <w:sz w:val="28"/>
          <w:szCs w:val="32"/>
        </w:rPr>
      </w:pPr>
      <w:r w:rsidRPr="008717B0">
        <w:rPr>
          <w:spacing w:val="0"/>
        </w:rPr>
        <w:br w:type="page"/>
      </w:r>
    </w:p>
    <w:p w14:paraId="6D1418CE" w14:textId="6C35C3D1" w:rsidR="00FA664A" w:rsidRPr="00457C9A" w:rsidRDefault="0083702C" w:rsidP="00BF0598">
      <w:pPr>
        <w:pStyle w:val="GWHeading1"/>
        <w:rPr>
          <w:rFonts w:ascii="Montserrat" w:hAnsi="Montserrat"/>
          <w:spacing w:val="0"/>
          <w:sz w:val="36"/>
          <w:szCs w:val="40"/>
        </w:rPr>
      </w:pPr>
      <w:bookmarkStart w:id="1" w:name="_Toc147834960"/>
      <w:r w:rsidRPr="00457C9A">
        <w:rPr>
          <w:rFonts w:ascii="Montserrat" w:hAnsi="Montserrat"/>
          <w:noProof/>
          <w:spacing w:val="0"/>
          <w:sz w:val="36"/>
          <w:szCs w:val="40"/>
        </w:rPr>
        <w:lastRenderedPageBreak/>
        <w:drawing>
          <wp:anchor distT="0" distB="0" distL="114300" distR="114300" simplePos="0" relativeHeight="251658244" behindDoc="0" locked="0" layoutInCell="1" allowOverlap="1" wp14:anchorId="139047EC" wp14:editId="3A377A97">
            <wp:simplePos x="0" y="0"/>
            <wp:positionH relativeFrom="column">
              <wp:posOffset>6677025</wp:posOffset>
            </wp:positionH>
            <wp:positionV relativeFrom="paragraph">
              <wp:posOffset>239395</wp:posOffset>
            </wp:positionV>
            <wp:extent cx="872490" cy="1731645"/>
            <wp:effectExtent l="0" t="0" r="3810" b="1905"/>
            <wp:wrapNone/>
            <wp:docPr id="382" name="Picture 38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82" name="Google Shape;382;g6ecfdd250e_1_160" descr="Icon&#10;&#10;Description automatically generated"/>
                    <pic:cNvPicPr preferRelativeResize="0"/>
                  </pic:nvPicPr>
                  <pic:blipFill>
                    <a:blip r:embed="rId23">
                      <a:alphaModFix/>
                    </a:blip>
                    <a:stretch>
                      <a:fillRect/>
                    </a:stretch>
                  </pic:blipFill>
                  <pic:spPr>
                    <a:xfrm>
                      <a:off x="0" y="0"/>
                      <a:ext cx="87249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7AF" w:rsidRPr="00457C9A">
        <w:rPr>
          <w:rFonts w:ascii="Montserrat" w:hAnsi="Montserrat"/>
          <w:spacing w:val="0"/>
          <w:sz w:val="36"/>
          <w:szCs w:val="40"/>
        </w:rPr>
        <w:t xml:space="preserve">Module 1: How to have the </w:t>
      </w:r>
      <w:r w:rsidR="00BF0598" w:rsidRPr="00457C9A">
        <w:rPr>
          <w:rFonts w:ascii="Montserrat" w:hAnsi="Montserrat"/>
          <w:spacing w:val="0"/>
          <w:sz w:val="36"/>
          <w:szCs w:val="40"/>
        </w:rPr>
        <w:t>conversation</w:t>
      </w:r>
      <w:bookmarkEnd w:id="1"/>
    </w:p>
    <w:p w14:paraId="6738CC0A" w14:textId="4C46DE98" w:rsidR="007252D3" w:rsidRPr="008717B0" w:rsidRDefault="00906E1D" w:rsidP="00457C9A">
      <w:pPr>
        <w:pStyle w:val="GWNormal"/>
        <w:tabs>
          <w:tab w:val="left" w:pos="7834"/>
        </w:tabs>
        <w:rPr>
          <w:b/>
          <w:bCs/>
        </w:rPr>
      </w:pPr>
      <w:r>
        <w:rPr>
          <w:b/>
          <w:bCs/>
          <w:noProof/>
        </w:rPr>
        <mc:AlternateContent>
          <mc:Choice Requires="wps">
            <w:drawing>
              <wp:anchor distT="0" distB="0" distL="114300" distR="114300" simplePos="0" relativeHeight="251658241" behindDoc="1" locked="0" layoutInCell="1" allowOverlap="1" wp14:anchorId="6831D25B" wp14:editId="4BB81120">
                <wp:simplePos x="0" y="0"/>
                <wp:positionH relativeFrom="margin">
                  <wp:align>left</wp:align>
                </wp:positionH>
                <wp:positionV relativeFrom="paragraph">
                  <wp:posOffset>219075</wp:posOffset>
                </wp:positionV>
                <wp:extent cx="5797550" cy="1504950"/>
                <wp:effectExtent l="0" t="0" r="12700" b="19050"/>
                <wp:wrapNone/>
                <wp:docPr id="1257407417" name="Rectangle 1257407417"/>
                <wp:cNvGraphicFramePr/>
                <a:graphic xmlns:a="http://schemas.openxmlformats.org/drawingml/2006/main">
                  <a:graphicData uri="http://schemas.microsoft.com/office/word/2010/wordprocessingShape">
                    <wps:wsp>
                      <wps:cNvSpPr/>
                      <wps:spPr>
                        <a:xfrm>
                          <a:off x="0" y="0"/>
                          <a:ext cx="5797550" cy="1504950"/>
                        </a:xfrm>
                        <a:prstGeom prst="rect">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93F17C" id="Rectangle 1257407417" o:spid="_x0000_s1026" style="position:absolute;margin-left:0;margin-top:17.25pt;width:456.5pt;height:118.5pt;z-index:-25165823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" fillcolor="#5f497a [3215]" strokecolor="#5f497a [3215]" strokeweight="1pt">
                <w10:wrap anchorx="margin"/>
              </v:rect>
            </w:pict>
          </mc:Fallback>
        </mc:AlternateContent>
      </w:r>
      <w:r w:rsidR="00457C9A">
        <w:rPr>
          <w:b/>
          <w:bCs/>
        </w:rPr>
        <w:tab/>
      </w:r>
    </w:p>
    <w:p w14:paraId="73DAA881" w14:textId="6C680781" w:rsidR="00B35AB2" w:rsidRPr="00906E1D" w:rsidRDefault="00B35AB2" w:rsidP="00906E1D">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 xml:space="preserve">What </w:t>
      </w:r>
      <w:r w:rsidR="003768DC" w:rsidRPr="00906E1D">
        <w:rPr>
          <w:rFonts w:ascii="Montserrat" w:hAnsi="Montserrat"/>
          <w:color w:val="F5F5F5" w:themeColor="background1"/>
        </w:rPr>
        <w:t>is disclosure?</w:t>
      </w:r>
    </w:p>
    <w:p w14:paraId="63A86C07" w14:textId="7E7DEB4B" w:rsidR="003768DC" w:rsidRPr="00906E1D" w:rsidRDefault="003768DC" w:rsidP="00906E1D">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 xml:space="preserve">Why can it be beneficial? </w:t>
      </w:r>
    </w:p>
    <w:p w14:paraId="28D533D6" w14:textId="309350E3" w:rsidR="003768DC" w:rsidRPr="00906E1D" w:rsidRDefault="003768DC" w:rsidP="00906E1D">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 xml:space="preserve">What to do or say if someone discloses to you </w:t>
      </w:r>
    </w:p>
    <w:p w14:paraId="2D32EAEB" w14:textId="48EBADB0" w:rsidR="00906E1D" w:rsidRPr="005C0B1E" w:rsidRDefault="003768DC" w:rsidP="005C0B1E">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What to do after the conversation</w:t>
      </w:r>
      <w:r w:rsidR="00906E1D" w:rsidRPr="00906E1D">
        <w:rPr>
          <w:rFonts w:ascii="Montserrat" w:hAnsi="Montserrat"/>
          <w:color w:val="F5F5F5" w:themeColor="background1"/>
        </w:rPr>
        <w:t>?</w:t>
      </w:r>
    </w:p>
    <w:p w14:paraId="4465D77A" w14:textId="77777777" w:rsidR="00906E1D" w:rsidRDefault="00906E1D">
      <w:pPr>
        <w:rPr>
          <w:spacing w:val="0"/>
        </w:rPr>
      </w:pPr>
    </w:p>
    <w:p w14:paraId="1F701946" w14:textId="77777777" w:rsidR="005C0B1E" w:rsidRDefault="005C0B1E">
      <w:pPr>
        <w:rPr>
          <w:spacing w:val="0"/>
        </w:rPr>
      </w:pPr>
    </w:p>
    <w:p w14:paraId="2D3F6084" w14:textId="0EA68C77" w:rsidR="00B35AB2" w:rsidRPr="005C0B1E" w:rsidRDefault="005C0B1E" w:rsidP="00906E1D">
      <w:pPr>
        <w:pStyle w:val="GWNormal"/>
        <w:rPr>
          <w:rFonts w:ascii="Montserrat" w:hAnsi="Montserrat"/>
          <w:b/>
          <w:bCs/>
        </w:rPr>
      </w:pPr>
      <w:r w:rsidRPr="005C0B1E">
        <w:rPr>
          <w:b/>
          <w:bCs/>
          <w:noProof/>
        </w:rPr>
        <mc:AlternateContent>
          <mc:Choice Requires="wps">
            <w:drawing>
              <wp:anchor distT="45720" distB="45720" distL="114300" distR="114300" simplePos="0" relativeHeight="251658249" behindDoc="0" locked="0" layoutInCell="1" allowOverlap="1" wp14:anchorId="0C1BA15A" wp14:editId="020B465E">
                <wp:simplePos x="0" y="0"/>
                <wp:positionH relativeFrom="margin">
                  <wp:align>right</wp:align>
                </wp:positionH>
                <wp:positionV relativeFrom="paragraph">
                  <wp:posOffset>3157431</wp:posOffset>
                </wp:positionV>
                <wp:extent cx="5690870" cy="2101755"/>
                <wp:effectExtent l="19050" t="19050" r="24130" b="13335"/>
                <wp:wrapNone/>
                <wp:docPr id="258437479" name="Text Box 258437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71000F72" w14:textId="77777777" w:rsidR="005C0B1E" w:rsidRDefault="005C0B1E" w:rsidP="005C0B1E">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A15A" id="Text Box 258437479" o:spid="_x0000_s1036" type="#_x0000_t202" style="position:absolute;margin-left:396.9pt;margin-top:248.6pt;width:448.1pt;height:165.5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" filled="f" strokecolor="#5f497a [3215]" strokeweight="3pt">
                <v:textbox>
                  <w:txbxContent>
                    <w:p w14:paraId="71000F72" w14:textId="77777777" w:rsidR="005C0B1E" w:rsidRDefault="005C0B1E" w:rsidP="005C0B1E">
                      <w:pPr>
                        <w:pStyle w:val="GWNormal"/>
                      </w:pPr>
                    </w:p>
                  </w:txbxContent>
                </v:textbox>
                <w10:wrap anchorx="margin"/>
              </v:shape>
            </w:pict>
          </mc:Fallback>
        </mc:AlternateContent>
      </w:r>
      <w:r w:rsidRPr="005C0B1E">
        <w:rPr>
          <w:b/>
          <w:bCs/>
          <w:noProof/>
        </w:rPr>
        <mc:AlternateContent>
          <mc:Choice Requires="wps">
            <w:drawing>
              <wp:anchor distT="45720" distB="45720" distL="114300" distR="114300" simplePos="0" relativeHeight="251658247" behindDoc="0" locked="0" layoutInCell="1" allowOverlap="1" wp14:anchorId="716876A8" wp14:editId="12353B7A">
                <wp:simplePos x="0" y="0"/>
                <wp:positionH relativeFrom="margin">
                  <wp:align>center</wp:align>
                </wp:positionH>
                <wp:positionV relativeFrom="paragraph">
                  <wp:posOffset>377190</wp:posOffset>
                </wp:positionV>
                <wp:extent cx="5690870" cy="2101755"/>
                <wp:effectExtent l="19050" t="19050" r="24130" b="133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19EDFC54" w14:textId="167F80BC" w:rsidR="00AD0D52" w:rsidRDefault="00AD0D52" w:rsidP="001E7C3E">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76A8" id="Text Box 17" o:spid="_x0000_s1037" type="#_x0000_t202" style="position:absolute;margin-left:0;margin-top:29.7pt;width:448.1pt;height:165.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" filled="f" strokecolor="#5f497a [3215]" strokeweight="3pt">
                <v:textbox>
                  <w:txbxContent>
                    <w:p w14:paraId="19EDFC54" w14:textId="167F80BC" w:rsidR="00AD0D52" w:rsidRDefault="00AD0D52" w:rsidP="001E7C3E">
                      <w:pPr>
                        <w:pStyle w:val="GWNormal"/>
                      </w:pPr>
                    </w:p>
                  </w:txbxContent>
                </v:textbox>
                <w10:wrap anchorx="margin"/>
              </v:shape>
            </w:pict>
          </mc:Fallback>
        </mc:AlternateContent>
      </w:r>
      <w:r w:rsidR="00906E1D" w:rsidRPr="005C0B1E">
        <w:rPr>
          <w:rFonts w:ascii="Montserrat" w:hAnsi="Montserrat"/>
          <w:b/>
          <w:bCs/>
        </w:rPr>
        <w:t>What is disclosure?</w:t>
      </w:r>
      <w:r>
        <w:rPr>
          <w:rFonts w:ascii="Montserrat" w:hAnsi="Montserrat"/>
          <w:b/>
          <w:bCs/>
        </w:rPr>
        <w:br/>
      </w:r>
      <w:r>
        <w:rPr>
          <w:rFonts w:ascii="Montserrat" w:hAnsi="Montserrat"/>
          <w:b/>
          <w:bCs/>
        </w:rPr>
        <w:br/>
      </w:r>
      <w:r>
        <w:rPr>
          <w:rFonts w:ascii="Montserrat" w:hAnsi="Montserrat"/>
          <w:b/>
          <w:bCs/>
        </w:rPr>
        <w:br/>
      </w:r>
      <w:r>
        <w:rPr>
          <w:rFonts w:ascii="Montserrat" w:hAnsi="Montserrat"/>
          <w:b/>
          <w:bCs/>
        </w:rPr>
        <w:br/>
      </w:r>
      <w:r>
        <w:rPr>
          <w:rFonts w:ascii="Montserrat" w:hAnsi="Montserrat"/>
          <w:b/>
          <w:bCs/>
        </w:rPr>
        <w:br/>
      </w:r>
      <w:r>
        <w:rPr>
          <w:rFonts w:ascii="Montserrat" w:hAnsi="Montserrat"/>
          <w:b/>
          <w:bCs/>
        </w:rPr>
        <w:br/>
      </w:r>
      <w:r>
        <w:rPr>
          <w:rFonts w:ascii="Montserrat" w:hAnsi="Montserrat"/>
          <w:b/>
          <w:bCs/>
        </w:rPr>
        <w:br/>
      </w:r>
      <w:r>
        <w:rPr>
          <w:rFonts w:ascii="Montserrat" w:hAnsi="Montserrat"/>
          <w:b/>
          <w:bCs/>
        </w:rPr>
        <w:br/>
      </w:r>
      <w:r>
        <w:rPr>
          <w:rFonts w:ascii="Montserrat" w:hAnsi="Montserrat"/>
          <w:b/>
          <w:bCs/>
        </w:rPr>
        <w:br/>
      </w:r>
      <w:r>
        <w:rPr>
          <w:rFonts w:ascii="Montserrat" w:hAnsi="Montserrat"/>
          <w:b/>
          <w:bCs/>
        </w:rPr>
        <w:br/>
        <w:t>Why can it be so beneficial?</w:t>
      </w:r>
      <w:r w:rsidR="00B35AB2" w:rsidRPr="005C0B1E">
        <w:rPr>
          <w:b/>
          <w:bCs/>
        </w:rPr>
        <w:br w:type="page"/>
      </w:r>
    </w:p>
    <w:p w14:paraId="0450F3CB" w14:textId="55C55223" w:rsidR="00AC13F4" w:rsidRPr="00AC13F4" w:rsidRDefault="00AC13F4" w:rsidP="00DE17AF">
      <w:pPr>
        <w:pStyle w:val="GWHeading1"/>
        <w:rPr>
          <w:rFonts w:ascii="Tahoma Bold" w:hAnsi="Tahoma Bold" w:hint="eastAsia"/>
          <w:color w:val="2D2D2D" w:themeColor="text1"/>
          <w:spacing w:val="0"/>
          <w:sz w:val="26"/>
          <w:szCs w:val="28"/>
        </w:rPr>
      </w:pPr>
      <w:bookmarkStart w:id="2" w:name="_Toc147834961"/>
      <w:r w:rsidRPr="00AC13F4">
        <w:rPr>
          <w:rFonts w:ascii="Montserrat" w:hAnsi="Montserrat"/>
          <w:color w:val="2D2D2D" w:themeColor="text1"/>
          <w:sz w:val="24"/>
          <w:szCs w:val="28"/>
        </w:rPr>
        <w:lastRenderedPageBreak/>
        <w:t>Wh</w:t>
      </w:r>
      <w:r>
        <w:rPr>
          <w:rFonts w:ascii="Montserrat" w:hAnsi="Montserrat"/>
          <w:color w:val="2D2D2D" w:themeColor="text1"/>
          <w:sz w:val="24"/>
          <w:szCs w:val="28"/>
        </w:rPr>
        <w:t>at are the benefits of disclosure?</w:t>
      </w:r>
      <w:bookmarkEnd w:id="2"/>
    </w:p>
    <w:p w14:paraId="54C26534" w14:textId="5FE9A1FE" w:rsidR="00AC13F4" w:rsidRDefault="00AC13F4" w:rsidP="00DE17AF">
      <w:pPr>
        <w:pStyle w:val="GWHeading1"/>
        <w:rPr>
          <w:rFonts w:ascii="Tahoma Bold" w:hAnsi="Tahoma Bold" w:hint="eastAsia"/>
          <w:b w:val="0"/>
          <w:bCs/>
          <w:spacing w:val="0"/>
        </w:rPr>
      </w:pPr>
      <w:bookmarkStart w:id="3" w:name="_Toc147834962"/>
      <w:r w:rsidRPr="005C0B1E">
        <w:rPr>
          <w:b w:val="0"/>
          <w:bCs/>
          <w:noProof/>
          <w:color w:val="2D2D2D" w:themeColor="text1"/>
          <w:spacing w:val="0"/>
        </w:rPr>
        <mc:AlternateContent>
          <mc:Choice Requires="wps">
            <w:drawing>
              <wp:anchor distT="45720" distB="45720" distL="114300" distR="114300" simplePos="0" relativeHeight="251658250" behindDoc="0" locked="0" layoutInCell="1" allowOverlap="1" wp14:anchorId="50F517C0" wp14:editId="5133CF99">
                <wp:simplePos x="0" y="0"/>
                <wp:positionH relativeFrom="margin">
                  <wp:posOffset>-8043</wp:posOffset>
                </wp:positionH>
                <wp:positionV relativeFrom="paragraph">
                  <wp:posOffset>27093</wp:posOffset>
                </wp:positionV>
                <wp:extent cx="5690870" cy="2101755"/>
                <wp:effectExtent l="19050" t="19050" r="24130" b="13335"/>
                <wp:wrapNone/>
                <wp:docPr id="1591359193" name="Text Box 1591359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39DCD89C" w14:textId="77777777" w:rsidR="00AC13F4" w:rsidRDefault="00AC13F4" w:rsidP="00AC13F4">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17C0" id="Text Box 1591359193" o:spid="_x0000_s1038" type="#_x0000_t202" style="position:absolute;margin-left:-.65pt;margin-top:2.15pt;width:448.1pt;height:165.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" filled="f" strokecolor="#5f497a [3215]" strokeweight="3pt">
                <v:textbox>
                  <w:txbxContent>
                    <w:p w14:paraId="39DCD89C" w14:textId="77777777" w:rsidR="00AC13F4" w:rsidRDefault="00AC13F4" w:rsidP="00AC13F4">
                      <w:pPr>
                        <w:pStyle w:val="GWNormal"/>
                      </w:pPr>
                    </w:p>
                  </w:txbxContent>
                </v:textbox>
                <w10:wrap anchorx="margin"/>
              </v:shape>
            </w:pict>
          </mc:Fallback>
        </mc:AlternateContent>
      </w:r>
      <w:bookmarkEnd w:id="3"/>
    </w:p>
    <w:p w14:paraId="722C4AD2" w14:textId="054AF07B" w:rsidR="00AC13F4" w:rsidRDefault="00AC13F4" w:rsidP="00DE17AF">
      <w:pPr>
        <w:pStyle w:val="GWHeading1"/>
        <w:rPr>
          <w:rFonts w:ascii="Tahoma Bold" w:hAnsi="Tahoma Bold" w:hint="eastAsia"/>
          <w:b w:val="0"/>
          <w:bCs/>
          <w:spacing w:val="0"/>
        </w:rPr>
      </w:pPr>
    </w:p>
    <w:p w14:paraId="2145E81C" w14:textId="77777777" w:rsidR="00AC13F4" w:rsidRDefault="00AC13F4" w:rsidP="00DE17AF">
      <w:pPr>
        <w:pStyle w:val="GWHeading1"/>
        <w:rPr>
          <w:rFonts w:ascii="Tahoma Bold" w:hAnsi="Tahoma Bold" w:hint="eastAsia"/>
          <w:b w:val="0"/>
          <w:bCs/>
          <w:spacing w:val="0"/>
        </w:rPr>
      </w:pPr>
    </w:p>
    <w:p w14:paraId="484695E5" w14:textId="77777777" w:rsidR="00AC13F4" w:rsidRDefault="00AC13F4" w:rsidP="00DE17AF">
      <w:pPr>
        <w:pStyle w:val="GWHeading1"/>
        <w:rPr>
          <w:rFonts w:ascii="Tahoma Bold" w:hAnsi="Tahoma Bold" w:hint="eastAsia"/>
          <w:b w:val="0"/>
          <w:bCs/>
          <w:spacing w:val="0"/>
        </w:rPr>
      </w:pPr>
    </w:p>
    <w:p w14:paraId="04BEE0E6" w14:textId="77777777" w:rsidR="00AC13F4" w:rsidRDefault="00AC13F4" w:rsidP="00DE17AF">
      <w:pPr>
        <w:pStyle w:val="GWHeading1"/>
        <w:rPr>
          <w:rFonts w:ascii="Tahoma Bold" w:hAnsi="Tahoma Bold" w:hint="eastAsia"/>
          <w:b w:val="0"/>
          <w:bCs/>
          <w:spacing w:val="0"/>
        </w:rPr>
      </w:pPr>
    </w:p>
    <w:p w14:paraId="3EEAB96F" w14:textId="77777777" w:rsidR="00AC13F4" w:rsidRDefault="00AC13F4" w:rsidP="00DE17AF">
      <w:pPr>
        <w:pStyle w:val="GWHeading1"/>
        <w:rPr>
          <w:rFonts w:ascii="Tahoma Bold" w:hAnsi="Tahoma Bold" w:hint="eastAsia"/>
          <w:b w:val="0"/>
          <w:bCs/>
          <w:spacing w:val="0"/>
        </w:rPr>
      </w:pPr>
    </w:p>
    <w:p w14:paraId="0DE3407E" w14:textId="77777777" w:rsidR="00AC13F4" w:rsidRDefault="00AC13F4" w:rsidP="00DE17AF">
      <w:pPr>
        <w:pStyle w:val="GWHeading1"/>
        <w:rPr>
          <w:rFonts w:ascii="Tahoma Bold" w:hAnsi="Tahoma Bold" w:hint="eastAsia"/>
          <w:b w:val="0"/>
          <w:bCs/>
          <w:spacing w:val="0"/>
        </w:rPr>
      </w:pPr>
    </w:p>
    <w:p w14:paraId="1432603A" w14:textId="515E760A" w:rsidR="00AC13F4" w:rsidRPr="00AC13F4" w:rsidRDefault="00AC13F4" w:rsidP="00DE17AF">
      <w:pPr>
        <w:pStyle w:val="GWHeading1"/>
        <w:rPr>
          <w:rFonts w:ascii="Montserrat" w:hAnsi="Montserrat"/>
          <w:color w:val="2D2D2D" w:themeColor="text1"/>
          <w:spacing w:val="0"/>
          <w:sz w:val="24"/>
          <w:szCs w:val="28"/>
        </w:rPr>
      </w:pPr>
      <w:bookmarkStart w:id="4" w:name="_Toc147834963"/>
      <w:r w:rsidRPr="00AC13F4">
        <w:rPr>
          <w:rFonts w:ascii="Montserrat" w:hAnsi="Montserrat"/>
          <w:color w:val="2D2D2D" w:themeColor="text1"/>
          <w:spacing w:val="0"/>
          <w:sz w:val="24"/>
          <w:szCs w:val="28"/>
        </w:rPr>
        <w:t>What is the law around disclosure?</w:t>
      </w:r>
      <w:bookmarkEnd w:id="4"/>
    </w:p>
    <w:p w14:paraId="4AC7E50F" w14:textId="075A9D7F" w:rsidR="00AC13F4" w:rsidRDefault="00AC13F4" w:rsidP="00DE17AF">
      <w:pPr>
        <w:pStyle w:val="GWHeading1"/>
        <w:rPr>
          <w:rFonts w:ascii="Tahoma Bold" w:hAnsi="Tahoma Bold" w:hint="eastAsia"/>
          <w:b w:val="0"/>
          <w:bCs/>
          <w:spacing w:val="0"/>
        </w:rPr>
      </w:pPr>
      <w:bookmarkStart w:id="5" w:name="_Toc147834964"/>
      <w:r w:rsidRPr="005C0B1E">
        <w:rPr>
          <w:b w:val="0"/>
          <w:bCs/>
          <w:noProof/>
          <w:color w:val="2D2D2D" w:themeColor="text1"/>
          <w:spacing w:val="0"/>
        </w:rPr>
        <mc:AlternateContent>
          <mc:Choice Requires="wps">
            <w:drawing>
              <wp:anchor distT="45720" distB="45720" distL="114300" distR="114300" simplePos="0" relativeHeight="251658251" behindDoc="0" locked="0" layoutInCell="1" allowOverlap="1" wp14:anchorId="0B81A7B5" wp14:editId="1BB19AF6">
                <wp:simplePos x="0" y="0"/>
                <wp:positionH relativeFrom="margin">
                  <wp:align>right</wp:align>
                </wp:positionH>
                <wp:positionV relativeFrom="paragraph">
                  <wp:posOffset>70697</wp:posOffset>
                </wp:positionV>
                <wp:extent cx="5690870" cy="2101755"/>
                <wp:effectExtent l="19050" t="19050" r="24130" b="13335"/>
                <wp:wrapNone/>
                <wp:docPr id="849566539" name="Text Box 849566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2BA9C210" w14:textId="77777777" w:rsidR="00AC13F4" w:rsidRDefault="00AC13F4" w:rsidP="00AC13F4">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A7B5" id="Text Box 849566539" o:spid="_x0000_s1039" type="#_x0000_t202" style="position:absolute;margin-left:396.9pt;margin-top:5.55pt;width:448.1pt;height:165.5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" filled="f" strokecolor="#5f497a [3215]" strokeweight="3pt">
                <v:textbox>
                  <w:txbxContent>
                    <w:p w14:paraId="2BA9C210" w14:textId="77777777" w:rsidR="00AC13F4" w:rsidRDefault="00AC13F4" w:rsidP="00AC13F4">
                      <w:pPr>
                        <w:pStyle w:val="GWNormal"/>
                      </w:pPr>
                    </w:p>
                  </w:txbxContent>
                </v:textbox>
                <w10:wrap anchorx="margin"/>
              </v:shape>
            </w:pict>
          </mc:Fallback>
        </mc:AlternateContent>
      </w:r>
      <w:bookmarkEnd w:id="5"/>
    </w:p>
    <w:p w14:paraId="51DDDB1C" w14:textId="13BBA1DA" w:rsidR="00AC13F4" w:rsidRDefault="00AC13F4" w:rsidP="00DE17AF">
      <w:pPr>
        <w:pStyle w:val="GWHeading1"/>
        <w:rPr>
          <w:rFonts w:ascii="Tahoma Bold" w:hAnsi="Tahoma Bold" w:hint="eastAsia"/>
          <w:b w:val="0"/>
          <w:bCs/>
          <w:spacing w:val="0"/>
        </w:rPr>
      </w:pPr>
    </w:p>
    <w:p w14:paraId="6D6B24D5" w14:textId="77777777" w:rsidR="00AC13F4" w:rsidRDefault="00AC13F4" w:rsidP="00DE17AF">
      <w:pPr>
        <w:pStyle w:val="GWHeading1"/>
        <w:rPr>
          <w:rFonts w:ascii="Tahoma Bold" w:hAnsi="Tahoma Bold" w:hint="eastAsia"/>
          <w:b w:val="0"/>
          <w:bCs/>
          <w:spacing w:val="0"/>
        </w:rPr>
      </w:pPr>
    </w:p>
    <w:p w14:paraId="7F413FF7" w14:textId="77777777" w:rsidR="00AC13F4" w:rsidRDefault="00AC13F4" w:rsidP="00DE17AF">
      <w:pPr>
        <w:pStyle w:val="GWHeading1"/>
        <w:rPr>
          <w:rFonts w:ascii="Tahoma Bold" w:hAnsi="Tahoma Bold" w:hint="eastAsia"/>
          <w:b w:val="0"/>
          <w:bCs/>
          <w:spacing w:val="0"/>
        </w:rPr>
      </w:pPr>
    </w:p>
    <w:p w14:paraId="7F269505" w14:textId="77777777" w:rsidR="00AC13F4" w:rsidRDefault="00AC13F4" w:rsidP="00DE17AF">
      <w:pPr>
        <w:pStyle w:val="GWHeading1"/>
        <w:rPr>
          <w:rFonts w:ascii="Tahoma Bold" w:hAnsi="Tahoma Bold" w:hint="eastAsia"/>
          <w:b w:val="0"/>
          <w:bCs/>
          <w:spacing w:val="0"/>
        </w:rPr>
      </w:pPr>
    </w:p>
    <w:p w14:paraId="74657F51" w14:textId="11A33F20" w:rsidR="00AC13F4" w:rsidRDefault="00AC13F4" w:rsidP="00DE17AF">
      <w:pPr>
        <w:pStyle w:val="GWHeading1"/>
        <w:rPr>
          <w:rFonts w:ascii="Tahoma Bold" w:hAnsi="Tahoma Bold" w:hint="eastAsia"/>
          <w:b w:val="0"/>
          <w:bCs/>
          <w:spacing w:val="0"/>
        </w:rPr>
      </w:pPr>
    </w:p>
    <w:p w14:paraId="431FF279" w14:textId="225D3F66" w:rsidR="00AC13F4" w:rsidRPr="00AC13F4" w:rsidRDefault="00AC13F4" w:rsidP="00DE17AF">
      <w:pPr>
        <w:pStyle w:val="GWHeading1"/>
        <w:rPr>
          <w:rFonts w:ascii="Montserrat" w:hAnsi="Montserrat"/>
          <w:color w:val="2D2D2D" w:themeColor="text1"/>
          <w:spacing w:val="0"/>
          <w:sz w:val="24"/>
          <w:szCs w:val="28"/>
        </w:rPr>
      </w:pPr>
    </w:p>
    <w:p w14:paraId="116A7033" w14:textId="7407D239" w:rsidR="00AC13F4" w:rsidRPr="00AC13F4" w:rsidRDefault="00AC13F4" w:rsidP="00DE17AF">
      <w:pPr>
        <w:pStyle w:val="GWHeading1"/>
        <w:rPr>
          <w:rFonts w:ascii="Montserrat" w:hAnsi="Montserrat"/>
          <w:color w:val="2D2D2D" w:themeColor="text1"/>
          <w:spacing w:val="0"/>
          <w:sz w:val="24"/>
          <w:szCs w:val="28"/>
        </w:rPr>
      </w:pPr>
      <w:bookmarkStart w:id="6" w:name="_Toc147834965"/>
      <w:r w:rsidRPr="00AC13F4">
        <w:rPr>
          <w:rFonts w:ascii="Montserrat" w:hAnsi="Montserrat"/>
          <w:color w:val="2D2D2D" w:themeColor="text1"/>
          <w:spacing w:val="0"/>
          <w:sz w:val="24"/>
          <w:szCs w:val="28"/>
        </w:rPr>
        <w:t>What is your role when an employee discloses?</w:t>
      </w:r>
      <w:bookmarkEnd w:id="6"/>
    </w:p>
    <w:p w14:paraId="659E9E17" w14:textId="3E85596C" w:rsidR="00AC13F4" w:rsidRPr="00AC13F4" w:rsidRDefault="00AC13F4" w:rsidP="00DE17AF">
      <w:pPr>
        <w:pStyle w:val="GWHeading1"/>
        <w:rPr>
          <w:rFonts w:ascii="Montserrat" w:hAnsi="Montserrat"/>
          <w:color w:val="2D2D2D" w:themeColor="text1"/>
          <w:spacing w:val="0"/>
          <w:sz w:val="24"/>
          <w:szCs w:val="28"/>
        </w:rPr>
      </w:pPr>
      <w:bookmarkStart w:id="7" w:name="_Toc147834966"/>
      <w:r w:rsidRPr="005C0B1E">
        <w:rPr>
          <w:b w:val="0"/>
          <w:bCs/>
          <w:noProof/>
          <w:color w:val="2D2D2D" w:themeColor="text1"/>
          <w:spacing w:val="0"/>
        </w:rPr>
        <mc:AlternateContent>
          <mc:Choice Requires="wps">
            <w:drawing>
              <wp:anchor distT="45720" distB="45720" distL="114300" distR="114300" simplePos="0" relativeHeight="251658252" behindDoc="0" locked="0" layoutInCell="1" allowOverlap="1" wp14:anchorId="7D093B93" wp14:editId="1CC46BDD">
                <wp:simplePos x="0" y="0"/>
                <wp:positionH relativeFrom="margin">
                  <wp:align>right</wp:align>
                </wp:positionH>
                <wp:positionV relativeFrom="paragraph">
                  <wp:posOffset>78740</wp:posOffset>
                </wp:positionV>
                <wp:extent cx="5690870" cy="2101755"/>
                <wp:effectExtent l="19050" t="19050" r="24130" b="13335"/>
                <wp:wrapNone/>
                <wp:docPr id="169814201" name="Text Box 169814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2B6EB666" w14:textId="77777777" w:rsidR="00AC13F4" w:rsidRDefault="00AC13F4" w:rsidP="00AC13F4">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93B93" id="Text Box 169814201" o:spid="_x0000_s1040" type="#_x0000_t202" style="position:absolute;margin-left:396.9pt;margin-top:6.2pt;width:448.1pt;height:165.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" filled="f" strokecolor="#5f497a [3215]" strokeweight="3pt">
                <v:textbox>
                  <w:txbxContent>
                    <w:p w14:paraId="2B6EB666" w14:textId="77777777" w:rsidR="00AC13F4" w:rsidRDefault="00AC13F4" w:rsidP="00AC13F4">
                      <w:pPr>
                        <w:pStyle w:val="GWNormal"/>
                      </w:pPr>
                    </w:p>
                  </w:txbxContent>
                </v:textbox>
                <w10:wrap anchorx="margin"/>
              </v:shape>
            </w:pict>
          </mc:Fallback>
        </mc:AlternateContent>
      </w:r>
      <w:bookmarkEnd w:id="7"/>
    </w:p>
    <w:p w14:paraId="259F89FD" w14:textId="286B7C1E" w:rsidR="00AC13F4" w:rsidRDefault="00AC13F4" w:rsidP="00DE17AF">
      <w:pPr>
        <w:pStyle w:val="GWHeading1"/>
        <w:rPr>
          <w:rFonts w:ascii="Tahoma Bold" w:hAnsi="Tahoma Bold" w:hint="eastAsia"/>
          <w:b w:val="0"/>
          <w:bCs/>
          <w:spacing w:val="0"/>
        </w:rPr>
      </w:pPr>
    </w:p>
    <w:p w14:paraId="05D98BD1" w14:textId="6C2BF998" w:rsidR="00AC13F4" w:rsidRPr="00AC13F4" w:rsidRDefault="00AC13F4" w:rsidP="00DE17AF">
      <w:pPr>
        <w:pStyle w:val="GWHeading1"/>
        <w:rPr>
          <w:rFonts w:ascii="Montserrat" w:hAnsi="Montserrat"/>
          <w:color w:val="2D2D2D" w:themeColor="text1"/>
          <w:spacing w:val="0"/>
        </w:rPr>
      </w:pPr>
    </w:p>
    <w:p w14:paraId="74394904" w14:textId="688DE9E2" w:rsidR="00AC13F4" w:rsidRDefault="00AC13F4" w:rsidP="00DE17AF">
      <w:pPr>
        <w:pStyle w:val="GWHeading1"/>
        <w:rPr>
          <w:rFonts w:ascii="Tahoma Bold" w:hAnsi="Tahoma Bold" w:hint="eastAsia"/>
          <w:b w:val="0"/>
          <w:bCs/>
          <w:spacing w:val="0"/>
        </w:rPr>
      </w:pPr>
    </w:p>
    <w:p w14:paraId="732DECEC" w14:textId="5BDA95AA" w:rsidR="00AC13F4" w:rsidRDefault="00AC13F4" w:rsidP="00DE17AF">
      <w:pPr>
        <w:pStyle w:val="GWHeading1"/>
        <w:rPr>
          <w:rFonts w:ascii="Tahoma Bold" w:hAnsi="Tahoma Bold" w:hint="eastAsia"/>
          <w:b w:val="0"/>
          <w:bCs/>
          <w:spacing w:val="0"/>
        </w:rPr>
      </w:pPr>
    </w:p>
    <w:p w14:paraId="1062A5F9" w14:textId="27527A9D" w:rsidR="00AC13F4" w:rsidRPr="00AC13F4" w:rsidRDefault="00AC13F4" w:rsidP="00DE17AF">
      <w:pPr>
        <w:pStyle w:val="GWHeading1"/>
        <w:rPr>
          <w:rFonts w:ascii="Tahoma Bold" w:hAnsi="Tahoma Bold" w:hint="eastAsia"/>
          <w:b w:val="0"/>
          <w:bCs/>
          <w:spacing w:val="0"/>
          <w:sz w:val="24"/>
          <w:szCs w:val="24"/>
        </w:rPr>
      </w:pPr>
    </w:p>
    <w:p w14:paraId="2DD2E206" w14:textId="77777777" w:rsidR="00457C9A" w:rsidRDefault="00457C9A" w:rsidP="00DE17AF">
      <w:pPr>
        <w:pStyle w:val="GWHeading1"/>
        <w:rPr>
          <w:rFonts w:ascii="Montserrat" w:hAnsi="Montserrat"/>
          <w:color w:val="2D2D2D" w:themeColor="text1"/>
          <w:spacing w:val="0"/>
          <w:sz w:val="24"/>
          <w:szCs w:val="28"/>
        </w:rPr>
      </w:pPr>
    </w:p>
    <w:p w14:paraId="3834426A" w14:textId="282EFDFF" w:rsidR="00AC13F4" w:rsidRPr="00AC13F4" w:rsidRDefault="00AC13F4" w:rsidP="00DE17AF">
      <w:pPr>
        <w:pStyle w:val="GWHeading1"/>
        <w:rPr>
          <w:rFonts w:ascii="Montserrat" w:hAnsi="Montserrat"/>
          <w:color w:val="2D2D2D" w:themeColor="text1"/>
          <w:spacing w:val="0"/>
          <w:sz w:val="24"/>
          <w:szCs w:val="28"/>
        </w:rPr>
      </w:pPr>
      <w:bookmarkStart w:id="8" w:name="_Toc147834967"/>
      <w:r w:rsidRPr="00AC13F4">
        <w:rPr>
          <w:rFonts w:ascii="Montserrat" w:hAnsi="Montserrat"/>
          <w:color w:val="2D2D2D" w:themeColor="text1"/>
          <w:spacing w:val="0"/>
          <w:sz w:val="24"/>
          <w:szCs w:val="28"/>
        </w:rPr>
        <w:lastRenderedPageBreak/>
        <w:t>What is you</w:t>
      </w:r>
      <w:r>
        <w:rPr>
          <w:rFonts w:ascii="Montserrat" w:hAnsi="Montserrat"/>
          <w:color w:val="2D2D2D" w:themeColor="text1"/>
          <w:spacing w:val="0"/>
          <w:sz w:val="24"/>
          <w:szCs w:val="28"/>
        </w:rPr>
        <w:t>r</w:t>
      </w:r>
      <w:r w:rsidRPr="00AC13F4">
        <w:rPr>
          <w:rFonts w:ascii="Montserrat" w:hAnsi="Montserrat"/>
          <w:color w:val="2D2D2D" w:themeColor="text1"/>
          <w:spacing w:val="0"/>
          <w:sz w:val="24"/>
          <w:szCs w:val="28"/>
        </w:rPr>
        <w:t xml:space="preserve"> role if you think an employee is neurodivergent?</w:t>
      </w:r>
      <w:bookmarkEnd w:id="8"/>
    </w:p>
    <w:p w14:paraId="2C4E24D7" w14:textId="3EE70E6F" w:rsidR="00AC13F4" w:rsidRDefault="00C56C4B" w:rsidP="00DE17AF">
      <w:pPr>
        <w:pStyle w:val="GWHeading1"/>
        <w:rPr>
          <w:rFonts w:ascii="Tahoma Bold" w:hAnsi="Tahoma Bold" w:hint="eastAsia"/>
          <w:b w:val="0"/>
          <w:bCs/>
          <w:spacing w:val="0"/>
        </w:rPr>
      </w:pPr>
      <w:bookmarkStart w:id="9" w:name="_Toc147834968"/>
      <w:r w:rsidRPr="005C0B1E">
        <w:rPr>
          <w:b w:val="0"/>
          <w:bCs/>
          <w:noProof/>
          <w:color w:val="2D2D2D" w:themeColor="text1"/>
          <w:spacing w:val="0"/>
        </w:rPr>
        <mc:AlternateContent>
          <mc:Choice Requires="wps">
            <w:drawing>
              <wp:anchor distT="45720" distB="45720" distL="114300" distR="114300" simplePos="0" relativeHeight="251658253" behindDoc="0" locked="0" layoutInCell="1" allowOverlap="1" wp14:anchorId="4C39E499" wp14:editId="1CEE0DB8">
                <wp:simplePos x="0" y="0"/>
                <wp:positionH relativeFrom="margin">
                  <wp:align>right</wp:align>
                </wp:positionH>
                <wp:positionV relativeFrom="paragraph">
                  <wp:posOffset>27940</wp:posOffset>
                </wp:positionV>
                <wp:extent cx="5690870" cy="2101215"/>
                <wp:effectExtent l="19050" t="19050" r="24130" b="13335"/>
                <wp:wrapNone/>
                <wp:docPr id="584948333" name="Text Box 584948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215"/>
                        </a:xfrm>
                        <a:prstGeom prst="rect">
                          <a:avLst/>
                        </a:prstGeom>
                        <a:noFill/>
                        <a:ln w="38100">
                          <a:solidFill>
                            <a:schemeClr val="tx2"/>
                          </a:solidFill>
                          <a:miter lim="800000"/>
                          <a:headEnd/>
                          <a:tailEnd/>
                        </a:ln>
                      </wps:spPr>
                      <wps:txbx>
                        <w:txbxContent>
                          <w:p w14:paraId="2F2CF0C2" w14:textId="77777777" w:rsidR="00C56C4B" w:rsidRDefault="00C56C4B" w:rsidP="00C56C4B">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E499" id="Text Box 584948333" o:spid="_x0000_s1041" type="#_x0000_t202" style="position:absolute;margin-left:396.9pt;margin-top:2.2pt;width:448.1pt;height:165.45pt;z-index:2516582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" filled="f" strokecolor="#5f497a [3215]" strokeweight="3pt">
                <v:textbox>
                  <w:txbxContent>
                    <w:p w14:paraId="2F2CF0C2" w14:textId="77777777" w:rsidR="00C56C4B" w:rsidRDefault="00C56C4B" w:rsidP="00C56C4B">
                      <w:pPr>
                        <w:pStyle w:val="GWNormal"/>
                      </w:pPr>
                    </w:p>
                  </w:txbxContent>
                </v:textbox>
                <w10:wrap anchorx="margin"/>
              </v:shape>
            </w:pict>
          </mc:Fallback>
        </mc:AlternateContent>
      </w:r>
      <w:bookmarkEnd w:id="9"/>
    </w:p>
    <w:p w14:paraId="0124252B" w14:textId="77777777" w:rsidR="00AC13F4" w:rsidRDefault="00AC13F4" w:rsidP="00DE17AF">
      <w:pPr>
        <w:pStyle w:val="GWHeading1"/>
        <w:rPr>
          <w:rFonts w:ascii="Tahoma Bold" w:hAnsi="Tahoma Bold" w:hint="eastAsia"/>
          <w:b w:val="0"/>
          <w:bCs/>
          <w:spacing w:val="0"/>
        </w:rPr>
      </w:pPr>
    </w:p>
    <w:p w14:paraId="77187B8E" w14:textId="77777777" w:rsidR="00AC13F4" w:rsidRDefault="00AC13F4" w:rsidP="00DE17AF">
      <w:pPr>
        <w:pStyle w:val="GWHeading1"/>
        <w:rPr>
          <w:rFonts w:ascii="Tahoma Bold" w:hAnsi="Tahoma Bold" w:hint="eastAsia"/>
          <w:b w:val="0"/>
          <w:bCs/>
          <w:spacing w:val="0"/>
        </w:rPr>
      </w:pPr>
    </w:p>
    <w:p w14:paraId="66BD7A4D" w14:textId="77777777" w:rsidR="00AC13F4" w:rsidRDefault="00AC13F4" w:rsidP="00DE17AF">
      <w:pPr>
        <w:pStyle w:val="GWHeading1"/>
        <w:rPr>
          <w:rFonts w:ascii="Tahoma Bold" w:hAnsi="Tahoma Bold" w:hint="eastAsia"/>
          <w:b w:val="0"/>
          <w:bCs/>
          <w:spacing w:val="0"/>
        </w:rPr>
      </w:pPr>
    </w:p>
    <w:p w14:paraId="283FCACB" w14:textId="77777777" w:rsidR="00AC13F4" w:rsidRDefault="00AC13F4" w:rsidP="00DE17AF">
      <w:pPr>
        <w:pStyle w:val="GWHeading1"/>
        <w:rPr>
          <w:rFonts w:ascii="Tahoma Bold" w:hAnsi="Tahoma Bold" w:hint="eastAsia"/>
          <w:b w:val="0"/>
          <w:bCs/>
          <w:spacing w:val="0"/>
        </w:rPr>
      </w:pPr>
    </w:p>
    <w:p w14:paraId="492C7265" w14:textId="48E7519D" w:rsidR="00AC13F4" w:rsidRDefault="00AC13F4" w:rsidP="00DE17AF">
      <w:pPr>
        <w:pStyle w:val="GWHeading1"/>
        <w:rPr>
          <w:rFonts w:ascii="Tahoma Bold" w:hAnsi="Tahoma Bold" w:hint="eastAsia"/>
          <w:b w:val="0"/>
          <w:bCs/>
          <w:spacing w:val="0"/>
        </w:rPr>
      </w:pPr>
    </w:p>
    <w:p w14:paraId="6ED734A9" w14:textId="77777777" w:rsidR="00AC13F4" w:rsidRDefault="00AC13F4" w:rsidP="00DE17AF">
      <w:pPr>
        <w:pStyle w:val="GWHeading1"/>
        <w:rPr>
          <w:rFonts w:ascii="Tahoma Bold" w:hAnsi="Tahoma Bold" w:hint="eastAsia"/>
          <w:b w:val="0"/>
          <w:bCs/>
          <w:spacing w:val="0"/>
        </w:rPr>
      </w:pPr>
    </w:p>
    <w:p w14:paraId="5AE08FCC" w14:textId="4121843A" w:rsidR="00AC13F4" w:rsidRDefault="00A93E28" w:rsidP="00DE17AF">
      <w:pPr>
        <w:pStyle w:val="GWHeading1"/>
        <w:rPr>
          <w:rFonts w:ascii="Montserrat" w:hAnsi="Montserrat"/>
          <w:color w:val="2D2D2D" w:themeColor="text1"/>
          <w:spacing w:val="0"/>
          <w:sz w:val="24"/>
          <w:szCs w:val="28"/>
        </w:rPr>
      </w:pPr>
      <w:bookmarkStart w:id="10" w:name="_Toc147834969"/>
      <w:r w:rsidRPr="005C0B1E">
        <w:rPr>
          <w:b w:val="0"/>
          <w:bCs/>
          <w:noProof/>
          <w:color w:val="2D2D2D" w:themeColor="text1"/>
          <w:spacing w:val="0"/>
        </w:rPr>
        <mc:AlternateContent>
          <mc:Choice Requires="wps">
            <w:drawing>
              <wp:anchor distT="45720" distB="45720" distL="114300" distR="114300" simplePos="0" relativeHeight="251675689" behindDoc="0" locked="0" layoutInCell="1" allowOverlap="1" wp14:anchorId="04B6D002" wp14:editId="4C9AFE0B">
                <wp:simplePos x="0" y="0"/>
                <wp:positionH relativeFrom="margin">
                  <wp:posOffset>-21410</wp:posOffset>
                </wp:positionH>
                <wp:positionV relativeFrom="paragraph">
                  <wp:posOffset>432806</wp:posOffset>
                </wp:positionV>
                <wp:extent cx="5690870" cy="3428157"/>
                <wp:effectExtent l="19050" t="19050" r="24130" b="20320"/>
                <wp:wrapNone/>
                <wp:docPr id="1656307506" name="Text Box 1656307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428157"/>
                        </a:xfrm>
                        <a:prstGeom prst="rect">
                          <a:avLst/>
                        </a:prstGeom>
                        <a:noFill/>
                        <a:ln w="38100">
                          <a:solidFill>
                            <a:schemeClr val="tx2"/>
                          </a:solidFill>
                          <a:miter lim="800000"/>
                          <a:headEnd/>
                          <a:tailEnd/>
                        </a:ln>
                      </wps:spPr>
                      <wps:txbx>
                        <w:txbxContent>
                          <w:p w14:paraId="16E2C3EB" w14:textId="77777777" w:rsidR="00A93E28" w:rsidRDefault="00A93E28" w:rsidP="00A93E28">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6D002" id="Text Box 1656307506" o:spid="_x0000_s1042" type="#_x0000_t202" style="position:absolute;margin-left:-1.7pt;margin-top:34.1pt;width:448.1pt;height:269.95pt;z-index:2516756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" filled="f" strokecolor="#5f497a [3215]" strokeweight="3pt">
                <v:textbox>
                  <w:txbxContent>
                    <w:p w14:paraId="16E2C3EB" w14:textId="77777777" w:rsidR="00A93E28" w:rsidRDefault="00A93E28" w:rsidP="00A93E28">
                      <w:pPr>
                        <w:pStyle w:val="GWNormal"/>
                      </w:pPr>
                    </w:p>
                  </w:txbxContent>
                </v:textbox>
                <w10:wrap anchorx="margin"/>
              </v:shape>
            </w:pict>
          </mc:Fallback>
        </mc:AlternateContent>
      </w:r>
      <w:r w:rsidR="00C56C4B" w:rsidRPr="00C56C4B">
        <w:rPr>
          <w:rFonts w:ascii="Montserrat" w:hAnsi="Montserrat"/>
          <w:color w:val="2D2D2D" w:themeColor="text1"/>
          <w:spacing w:val="0"/>
          <w:sz w:val="24"/>
          <w:szCs w:val="28"/>
        </w:rPr>
        <w:t>If someone has disclosed to you:</w:t>
      </w:r>
      <w:bookmarkEnd w:id="10"/>
      <w:r w:rsidR="00C56C4B">
        <w:rPr>
          <w:rFonts w:ascii="Montserrat" w:hAnsi="Montserrat"/>
          <w:color w:val="2D2D2D" w:themeColor="text1"/>
          <w:spacing w:val="0"/>
          <w:sz w:val="24"/>
          <w:szCs w:val="28"/>
        </w:rPr>
        <w:br/>
      </w:r>
    </w:p>
    <w:p w14:paraId="40BF41D2" w14:textId="0EAFF65D" w:rsidR="00AC13F4" w:rsidRDefault="00AC13F4" w:rsidP="00DE17AF">
      <w:pPr>
        <w:pStyle w:val="GWHeading1"/>
        <w:rPr>
          <w:rFonts w:ascii="Montserrat" w:hAnsi="Montserrat"/>
          <w:color w:val="2D2D2D" w:themeColor="text1"/>
          <w:spacing w:val="0"/>
          <w:sz w:val="24"/>
          <w:szCs w:val="28"/>
        </w:rPr>
      </w:pPr>
    </w:p>
    <w:p w14:paraId="711BF17C" w14:textId="53DB4B30" w:rsidR="00950C7E" w:rsidRDefault="00950C7E" w:rsidP="00DE17AF">
      <w:pPr>
        <w:pStyle w:val="GWHeading1"/>
        <w:rPr>
          <w:rFonts w:ascii="Montserrat" w:hAnsi="Montserrat"/>
          <w:color w:val="2D2D2D" w:themeColor="text1"/>
          <w:spacing w:val="0"/>
          <w:sz w:val="24"/>
          <w:szCs w:val="28"/>
        </w:rPr>
      </w:pPr>
    </w:p>
    <w:p w14:paraId="600FD685" w14:textId="77777777" w:rsidR="00950C7E" w:rsidRDefault="00950C7E" w:rsidP="00DE17AF">
      <w:pPr>
        <w:pStyle w:val="GWHeading1"/>
        <w:rPr>
          <w:rFonts w:ascii="Montserrat" w:hAnsi="Montserrat"/>
          <w:color w:val="2D2D2D" w:themeColor="text1"/>
          <w:spacing w:val="0"/>
          <w:sz w:val="24"/>
          <w:szCs w:val="28"/>
        </w:rPr>
      </w:pPr>
    </w:p>
    <w:p w14:paraId="1FFAE5F3" w14:textId="77777777" w:rsidR="00950C7E" w:rsidRDefault="00950C7E" w:rsidP="00DE17AF">
      <w:pPr>
        <w:pStyle w:val="GWHeading1"/>
        <w:rPr>
          <w:rFonts w:ascii="Montserrat" w:hAnsi="Montserrat"/>
          <w:color w:val="2D2D2D" w:themeColor="text1"/>
          <w:spacing w:val="0"/>
          <w:sz w:val="24"/>
          <w:szCs w:val="28"/>
        </w:rPr>
      </w:pPr>
    </w:p>
    <w:p w14:paraId="79DC6295" w14:textId="77777777" w:rsidR="00950C7E" w:rsidRDefault="00950C7E" w:rsidP="00DE17AF">
      <w:pPr>
        <w:pStyle w:val="GWHeading1"/>
        <w:rPr>
          <w:rFonts w:ascii="Montserrat" w:hAnsi="Montserrat"/>
          <w:color w:val="2D2D2D" w:themeColor="text1"/>
          <w:spacing w:val="0"/>
          <w:sz w:val="24"/>
          <w:szCs w:val="28"/>
        </w:rPr>
      </w:pPr>
    </w:p>
    <w:p w14:paraId="34151849" w14:textId="77777777" w:rsidR="00950C7E" w:rsidRDefault="00950C7E" w:rsidP="00DE17AF">
      <w:pPr>
        <w:pStyle w:val="GWHeading1"/>
        <w:rPr>
          <w:rFonts w:ascii="Montserrat" w:hAnsi="Montserrat"/>
          <w:color w:val="2D2D2D" w:themeColor="text1"/>
          <w:spacing w:val="0"/>
          <w:sz w:val="24"/>
          <w:szCs w:val="28"/>
        </w:rPr>
      </w:pPr>
    </w:p>
    <w:p w14:paraId="57201654" w14:textId="77777777" w:rsidR="00950C7E" w:rsidRDefault="00950C7E" w:rsidP="00DE17AF">
      <w:pPr>
        <w:pStyle w:val="GWHeading1"/>
        <w:rPr>
          <w:rFonts w:ascii="Montserrat" w:hAnsi="Montserrat"/>
          <w:color w:val="2D2D2D" w:themeColor="text1"/>
          <w:spacing w:val="0"/>
          <w:sz w:val="24"/>
          <w:szCs w:val="28"/>
        </w:rPr>
      </w:pPr>
    </w:p>
    <w:p w14:paraId="3FD42349" w14:textId="77777777" w:rsidR="00950C7E" w:rsidRDefault="00950C7E" w:rsidP="00DE17AF">
      <w:pPr>
        <w:pStyle w:val="GWHeading1"/>
        <w:rPr>
          <w:rFonts w:ascii="Montserrat" w:hAnsi="Montserrat"/>
          <w:color w:val="2D2D2D" w:themeColor="text1"/>
          <w:spacing w:val="0"/>
          <w:sz w:val="24"/>
          <w:szCs w:val="28"/>
        </w:rPr>
      </w:pPr>
    </w:p>
    <w:p w14:paraId="546C0938" w14:textId="77777777" w:rsidR="00950C7E" w:rsidRDefault="00950C7E" w:rsidP="00DE17AF">
      <w:pPr>
        <w:pStyle w:val="GWHeading1"/>
        <w:rPr>
          <w:rFonts w:ascii="Montserrat" w:hAnsi="Montserrat"/>
          <w:color w:val="2D2D2D" w:themeColor="text1"/>
          <w:spacing w:val="0"/>
          <w:sz w:val="24"/>
          <w:szCs w:val="28"/>
        </w:rPr>
      </w:pPr>
    </w:p>
    <w:p w14:paraId="5F1DA9B7" w14:textId="77777777" w:rsidR="00950C7E" w:rsidRDefault="00950C7E" w:rsidP="00DE17AF">
      <w:pPr>
        <w:pStyle w:val="GWHeading1"/>
        <w:rPr>
          <w:rFonts w:ascii="Montserrat" w:hAnsi="Montserrat"/>
          <w:color w:val="2D2D2D" w:themeColor="text1"/>
          <w:spacing w:val="0"/>
          <w:sz w:val="24"/>
          <w:szCs w:val="28"/>
        </w:rPr>
      </w:pPr>
    </w:p>
    <w:p w14:paraId="1E9D556B" w14:textId="77777777" w:rsidR="00950C7E" w:rsidRPr="00C56C4B" w:rsidRDefault="00950C7E" w:rsidP="00DE17AF">
      <w:pPr>
        <w:pStyle w:val="GWHeading1"/>
        <w:rPr>
          <w:rFonts w:ascii="Montserrat" w:hAnsi="Montserrat"/>
          <w:color w:val="2D2D2D" w:themeColor="text1"/>
          <w:spacing w:val="0"/>
          <w:sz w:val="24"/>
          <w:szCs w:val="28"/>
        </w:rPr>
      </w:pPr>
    </w:p>
    <w:p w14:paraId="15D21E6C" w14:textId="77777777" w:rsidR="00AC13F4" w:rsidRDefault="00AC13F4" w:rsidP="00DE17AF">
      <w:pPr>
        <w:pStyle w:val="GWHeading1"/>
        <w:rPr>
          <w:rFonts w:ascii="Tahoma Bold" w:hAnsi="Tahoma Bold" w:hint="eastAsia"/>
          <w:b w:val="0"/>
          <w:bCs/>
          <w:spacing w:val="0"/>
        </w:rPr>
      </w:pPr>
    </w:p>
    <w:p w14:paraId="64CFE314" w14:textId="77777777" w:rsidR="00AC13F4" w:rsidRDefault="00AC13F4" w:rsidP="00DE17AF">
      <w:pPr>
        <w:pStyle w:val="GWHeading1"/>
        <w:rPr>
          <w:rFonts w:ascii="Tahoma Bold" w:hAnsi="Tahoma Bold" w:hint="eastAsia"/>
          <w:b w:val="0"/>
          <w:bCs/>
          <w:spacing w:val="0"/>
        </w:rPr>
      </w:pPr>
    </w:p>
    <w:p w14:paraId="33DE72BA" w14:textId="77777777" w:rsidR="00AC13F4" w:rsidRDefault="00AC13F4" w:rsidP="00DE17AF">
      <w:pPr>
        <w:pStyle w:val="GWHeading1"/>
        <w:rPr>
          <w:rFonts w:ascii="Tahoma Bold" w:hAnsi="Tahoma Bold" w:hint="eastAsia"/>
          <w:b w:val="0"/>
          <w:bCs/>
          <w:spacing w:val="0"/>
        </w:rPr>
      </w:pPr>
    </w:p>
    <w:p w14:paraId="7FF01700" w14:textId="2844BBF2" w:rsidR="0001182E" w:rsidRPr="00457C9A" w:rsidRDefault="00DE17AF" w:rsidP="00DE17AF">
      <w:pPr>
        <w:pStyle w:val="GWHeading1"/>
        <w:rPr>
          <w:rFonts w:ascii="Montserrat" w:hAnsi="Montserrat"/>
          <w:spacing w:val="0"/>
          <w:sz w:val="36"/>
          <w:szCs w:val="36"/>
        </w:rPr>
      </w:pPr>
      <w:bookmarkStart w:id="11" w:name="_Toc147834973"/>
      <w:r w:rsidRPr="00457C9A">
        <w:rPr>
          <w:rFonts w:ascii="Montserrat" w:hAnsi="Montserrat"/>
          <w:spacing w:val="0"/>
          <w:sz w:val="36"/>
          <w:szCs w:val="36"/>
        </w:rPr>
        <w:lastRenderedPageBreak/>
        <w:t>Module 2: Reasonable adjustments</w:t>
      </w:r>
      <w:bookmarkEnd w:id="11"/>
      <w:r w:rsidR="0001182E">
        <w:rPr>
          <w:rFonts w:ascii="Montserrat" w:hAnsi="Montserrat"/>
          <w:spacing w:val="0"/>
          <w:sz w:val="36"/>
          <w:szCs w:val="36"/>
        </w:rPr>
        <w:br/>
      </w:r>
    </w:p>
    <w:p w14:paraId="50323E22" w14:textId="6FEAEEA1" w:rsidR="002876E7" w:rsidRPr="008717B0" w:rsidRDefault="0012070D" w:rsidP="002876E7">
      <w:pPr>
        <w:rPr>
          <w:spacing w:val="0"/>
        </w:rPr>
      </w:pPr>
      <w:r>
        <w:rPr>
          <w:b/>
          <w:bCs/>
          <w:noProof/>
        </w:rPr>
        <mc:AlternateContent>
          <mc:Choice Requires="wps">
            <w:drawing>
              <wp:anchor distT="0" distB="0" distL="114300" distR="114300" simplePos="0" relativeHeight="251658254" behindDoc="1" locked="0" layoutInCell="1" allowOverlap="1" wp14:anchorId="66D91D0C" wp14:editId="1165DD72">
                <wp:simplePos x="0" y="0"/>
                <wp:positionH relativeFrom="margin">
                  <wp:align>center</wp:align>
                </wp:positionH>
                <wp:positionV relativeFrom="paragraph">
                  <wp:posOffset>44812</wp:posOffset>
                </wp:positionV>
                <wp:extent cx="5797550" cy="2752725"/>
                <wp:effectExtent l="0" t="0" r="12700" b="28575"/>
                <wp:wrapNone/>
                <wp:docPr id="1876404043" name="Rectangle 1876404043"/>
                <wp:cNvGraphicFramePr/>
                <a:graphic xmlns:a="http://schemas.openxmlformats.org/drawingml/2006/main">
                  <a:graphicData uri="http://schemas.microsoft.com/office/word/2010/wordprocessingShape">
                    <wps:wsp>
                      <wps:cNvSpPr/>
                      <wps:spPr>
                        <a:xfrm>
                          <a:off x="0" y="0"/>
                          <a:ext cx="5797550" cy="2752725"/>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715DF" id="Rectangle 1876404043" o:spid="_x0000_s1026" style="position:absolute;margin-left:0;margin-top:3.55pt;width:456.5pt;height:216.75pt;z-index:-2516582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" fillcolor="#0097a7 [3214]" strokecolor="#0097a7 [3214]" strokeweight="1pt">
                <w10:wrap anchorx="margin"/>
              </v:rect>
            </w:pict>
          </mc:Fallback>
        </mc:AlternateContent>
      </w:r>
    </w:p>
    <w:p w14:paraId="24B04B42" w14:textId="5EEF3F9A" w:rsidR="00457C9A" w:rsidRPr="00906E1D" w:rsidRDefault="00457C9A" w:rsidP="00457C9A">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 xml:space="preserve">What </w:t>
      </w:r>
      <w:r>
        <w:rPr>
          <w:rFonts w:ascii="Montserrat" w:hAnsi="Montserrat"/>
          <w:color w:val="F5F5F5" w:themeColor="background1"/>
        </w:rPr>
        <w:t xml:space="preserve">‘reasonable </w:t>
      </w:r>
      <w:r w:rsidR="0067016F">
        <w:rPr>
          <w:rFonts w:ascii="Montserrat" w:hAnsi="Montserrat"/>
          <w:color w:val="F5F5F5" w:themeColor="background1"/>
        </w:rPr>
        <w:t>adjustments</w:t>
      </w:r>
      <w:r>
        <w:rPr>
          <w:rFonts w:ascii="Montserrat" w:hAnsi="Montserrat"/>
          <w:color w:val="F5F5F5" w:themeColor="background1"/>
        </w:rPr>
        <w:t>’ are</w:t>
      </w:r>
    </w:p>
    <w:p w14:paraId="1A43F507" w14:textId="1B67D79B" w:rsidR="00457C9A" w:rsidRPr="00906E1D" w:rsidRDefault="00457C9A" w:rsidP="00457C9A">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Wh</w:t>
      </w:r>
      <w:r>
        <w:rPr>
          <w:rFonts w:ascii="Montserrat" w:hAnsi="Montserrat"/>
          <w:color w:val="F5F5F5" w:themeColor="background1"/>
        </w:rPr>
        <w:t>at typical reasonable adjustments are in the workplace for neurodivergent people</w:t>
      </w:r>
    </w:p>
    <w:p w14:paraId="3C1BBD0C" w14:textId="79C714EB" w:rsidR="00457C9A" w:rsidRPr="00906E1D" w:rsidRDefault="00457C9A" w:rsidP="00457C9A">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 xml:space="preserve">What </w:t>
      </w:r>
      <w:r>
        <w:rPr>
          <w:rFonts w:ascii="Montserrat" w:hAnsi="Montserrat"/>
          <w:color w:val="F5F5F5" w:themeColor="background1"/>
        </w:rPr>
        <w:t>must be done as an employer or HR representative</w:t>
      </w:r>
      <w:r w:rsidRPr="00906E1D">
        <w:rPr>
          <w:rFonts w:ascii="Montserrat" w:hAnsi="Montserrat"/>
          <w:color w:val="F5F5F5" w:themeColor="background1"/>
        </w:rPr>
        <w:t xml:space="preserve"> </w:t>
      </w:r>
    </w:p>
    <w:p w14:paraId="0F305559" w14:textId="657A83BD" w:rsidR="00457C9A" w:rsidRDefault="00457C9A" w:rsidP="00457C9A">
      <w:pPr>
        <w:pStyle w:val="GWNormal"/>
        <w:numPr>
          <w:ilvl w:val="0"/>
          <w:numId w:val="30"/>
        </w:numPr>
        <w:rPr>
          <w:rFonts w:ascii="Montserrat" w:hAnsi="Montserrat"/>
          <w:color w:val="F5F5F5" w:themeColor="background1"/>
        </w:rPr>
      </w:pPr>
      <w:r w:rsidRPr="00906E1D">
        <w:rPr>
          <w:rFonts w:ascii="Montserrat" w:hAnsi="Montserrat"/>
          <w:color w:val="F5F5F5" w:themeColor="background1"/>
        </w:rPr>
        <w:t>Wh</w:t>
      </w:r>
      <w:r>
        <w:rPr>
          <w:rFonts w:ascii="Montserrat" w:hAnsi="Montserrat"/>
          <w:color w:val="F5F5F5" w:themeColor="background1"/>
        </w:rPr>
        <w:t>ere to get advice if you are not sure if a request is reasonable or not</w:t>
      </w:r>
    </w:p>
    <w:p w14:paraId="03EA5D56" w14:textId="281CD9FB" w:rsidR="00457C9A" w:rsidRDefault="00457C9A" w:rsidP="00457C9A">
      <w:pPr>
        <w:pStyle w:val="GWNormal"/>
        <w:numPr>
          <w:ilvl w:val="0"/>
          <w:numId w:val="30"/>
        </w:numPr>
        <w:rPr>
          <w:rFonts w:ascii="Montserrat" w:hAnsi="Montserrat"/>
          <w:color w:val="F5F5F5" w:themeColor="background1"/>
        </w:rPr>
      </w:pPr>
      <w:r>
        <w:rPr>
          <w:rFonts w:ascii="Montserrat" w:hAnsi="Montserrat"/>
          <w:color w:val="F5F5F5" w:themeColor="background1"/>
        </w:rPr>
        <w:t>What services and training are available</w:t>
      </w:r>
    </w:p>
    <w:p w14:paraId="524EFEF6" w14:textId="77777777" w:rsidR="0001182E" w:rsidRDefault="0001182E">
      <w:pPr>
        <w:spacing w:after="0" w:line="240" w:lineRule="auto"/>
        <w:rPr>
          <w:b/>
          <w:bCs/>
          <w:spacing w:val="0"/>
        </w:rPr>
      </w:pPr>
    </w:p>
    <w:p w14:paraId="533270E5" w14:textId="77777777" w:rsidR="0001182E" w:rsidRDefault="0001182E">
      <w:pPr>
        <w:spacing w:after="0" w:line="240" w:lineRule="auto"/>
        <w:rPr>
          <w:b/>
          <w:bCs/>
          <w:spacing w:val="0"/>
        </w:rPr>
      </w:pPr>
    </w:p>
    <w:p w14:paraId="1DF31004" w14:textId="0120720A" w:rsidR="0001182E" w:rsidRDefault="0001182E">
      <w:pPr>
        <w:spacing w:after="0" w:line="240" w:lineRule="auto"/>
        <w:rPr>
          <w:b/>
          <w:bCs/>
          <w:spacing w:val="0"/>
        </w:rPr>
      </w:pPr>
    </w:p>
    <w:p w14:paraId="10BA2E17" w14:textId="59A98DB1" w:rsidR="0001182E" w:rsidRDefault="0001182E" w:rsidP="0001182E">
      <w:pPr>
        <w:pStyle w:val="GWHeading1"/>
        <w:rPr>
          <w:rFonts w:ascii="Montserrat" w:hAnsi="Montserrat"/>
          <w:color w:val="2D2D2D" w:themeColor="text1"/>
          <w:spacing w:val="0"/>
          <w:sz w:val="24"/>
          <w:szCs w:val="28"/>
        </w:rPr>
      </w:pPr>
      <w:bookmarkStart w:id="12" w:name="_Toc147834974"/>
      <w:r w:rsidRPr="00AC13F4">
        <w:rPr>
          <w:rFonts w:ascii="Montserrat" w:hAnsi="Montserrat"/>
          <w:color w:val="2D2D2D" w:themeColor="text1"/>
          <w:spacing w:val="0"/>
          <w:sz w:val="24"/>
          <w:szCs w:val="28"/>
        </w:rPr>
        <w:t xml:space="preserve">What </w:t>
      </w:r>
      <w:r>
        <w:rPr>
          <w:rFonts w:ascii="Montserrat" w:hAnsi="Montserrat"/>
          <w:color w:val="2D2D2D" w:themeColor="text1"/>
          <w:spacing w:val="0"/>
          <w:sz w:val="24"/>
          <w:szCs w:val="28"/>
        </w:rPr>
        <w:t>are reasonable adjustments?</w:t>
      </w:r>
      <w:bookmarkEnd w:id="12"/>
    </w:p>
    <w:p w14:paraId="198AACB7" w14:textId="28A86E63" w:rsidR="0001182E" w:rsidRPr="00AC13F4" w:rsidRDefault="0001182E" w:rsidP="0001182E">
      <w:pPr>
        <w:pStyle w:val="GWHeading1"/>
        <w:rPr>
          <w:rFonts w:ascii="Montserrat" w:hAnsi="Montserrat"/>
          <w:color w:val="2D2D2D" w:themeColor="text1"/>
          <w:spacing w:val="0"/>
          <w:sz w:val="24"/>
          <w:szCs w:val="28"/>
        </w:rPr>
      </w:pPr>
      <w:bookmarkStart w:id="13" w:name="_Toc147834975"/>
      <w:r w:rsidRPr="005C0B1E">
        <w:rPr>
          <w:b w:val="0"/>
          <w:bCs/>
          <w:noProof/>
          <w:color w:val="2D2D2D" w:themeColor="text1"/>
          <w:spacing w:val="0"/>
        </w:rPr>
        <mc:AlternateContent>
          <mc:Choice Requires="wps">
            <w:drawing>
              <wp:anchor distT="45720" distB="45720" distL="114300" distR="114300" simplePos="0" relativeHeight="251658255" behindDoc="0" locked="0" layoutInCell="1" allowOverlap="1" wp14:anchorId="43ACC9B7" wp14:editId="6AAFFC5B">
                <wp:simplePos x="0" y="0"/>
                <wp:positionH relativeFrom="margin">
                  <wp:posOffset>-40822</wp:posOffset>
                </wp:positionH>
                <wp:positionV relativeFrom="paragraph">
                  <wp:posOffset>36195</wp:posOffset>
                </wp:positionV>
                <wp:extent cx="5690870" cy="2101755"/>
                <wp:effectExtent l="19050" t="19050" r="24130" b="13335"/>
                <wp:wrapNone/>
                <wp:docPr id="794587800" name="Text Box 794587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11F65AED" w14:textId="77777777" w:rsidR="0001182E" w:rsidRDefault="0001182E" w:rsidP="0001182E">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C9B7" id="Text Box 794587800" o:spid="_x0000_s1043" type="#_x0000_t202" style="position:absolute;margin-left:-3.2pt;margin-top:2.85pt;width:448.1pt;height:165.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" filled="f" strokecolor="#5f497a [3215]" strokeweight="3pt">
                <v:textbox>
                  <w:txbxContent>
                    <w:p w14:paraId="11F65AED" w14:textId="77777777" w:rsidR="0001182E" w:rsidRDefault="0001182E" w:rsidP="0001182E">
                      <w:pPr>
                        <w:pStyle w:val="GWNormal"/>
                      </w:pPr>
                    </w:p>
                  </w:txbxContent>
                </v:textbox>
                <w10:wrap anchorx="margin"/>
              </v:shape>
            </w:pict>
          </mc:Fallback>
        </mc:AlternateContent>
      </w:r>
      <w:bookmarkEnd w:id="13"/>
    </w:p>
    <w:p w14:paraId="56B19A05" w14:textId="5855E1C7" w:rsidR="00D24C61" w:rsidRPr="008717B0" w:rsidRDefault="00D24C61">
      <w:pPr>
        <w:spacing w:after="0" w:line="240" w:lineRule="auto"/>
        <w:rPr>
          <w:b/>
          <w:bCs/>
          <w:spacing w:val="0"/>
        </w:rPr>
      </w:pPr>
      <w:r w:rsidRPr="008717B0">
        <w:rPr>
          <w:b/>
          <w:bCs/>
          <w:spacing w:val="0"/>
        </w:rPr>
        <w:br w:type="page"/>
      </w:r>
    </w:p>
    <w:p w14:paraId="5E3BA3F6" w14:textId="39D9462E" w:rsidR="0001182E" w:rsidRDefault="0001182E" w:rsidP="0001182E">
      <w:pPr>
        <w:pStyle w:val="GWHeading1"/>
        <w:rPr>
          <w:rFonts w:ascii="Montserrat" w:hAnsi="Montserrat"/>
          <w:color w:val="2D2D2D" w:themeColor="text1"/>
          <w:spacing w:val="0"/>
          <w:sz w:val="24"/>
          <w:szCs w:val="28"/>
        </w:rPr>
      </w:pPr>
      <w:bookmarkStart w:id="14" w:name="_Toc147834976"/>
      <w:r>
        <w:rPr>
          <w:rFonts w:ascii="Montserrat" w:hAnsi="Montserrat"/>
          <w:color w:val="2D2D2D" w:themeColor="text1"/>
          <w:spacing w:val="0"/>
          <w:sz w:val="24"/>
          <w:szCs w:val="28"/>
        </w:rPr>
        <w:lastRenderedPageBreak/>
        <w:t xml:space="preserve">Give examples of </w:t>
      </w:r>
      <w:r w:rsidR="0012070D">
        <w:rPr>
          <w:rFonts w:ascii="Montserrat" w:hAnsi="Montserrat"/>
          <w:color w:val="2D2D2D" w:themeColor="text1"/>
          <w:spacing w:val="0"/>
          <w:sz w:val="24"/>
          <w:szCs w:val="28"/>
        </w:rPr>
        <w:t>three</w:t>
      </w:r>
      <w:r>
        <w:rPr>
          <w:rFonts w:ascii="Montserrat" w:hAnsi="Montserrat"/>
          <w:color w:val="2D2D2D" w:themeColor="text1"/>
          <w:spacing w:val="0"/>
          <w:sz w:val="24"/>
          <w:szCs w:val="28"/>
        </w:rPr>
        <w:t xml:space="preserve"> reasonable adjustments</w:t>
      </w:r>
      <w:bookmarkEnd w:id="14"/>
    </w:p>
    <w:p w14:paraId="579058EE" w14:textId="1796A453" w:rsidR="0001182E" w:rsidRDefault="002B3E3E" w:rsidP="0001182E">
      <w:pPr>
        <w:pStyle w:val="GWHeading1"/>
        <w:rPr>
          <w:rFonts w:ascii="Montserrat" w:hAnsi="Montserrat"/>
          <w:color w:val="2D2D2D" w:themeColor="text1"/>
          <w:spacing w:val="0"/>
          <w:sz w:val="24"/>
          <w:szCs w:val="28"/>
        </w:rPr>
      </w:pPr>
      <w:bookmarkStart w:id="15" w:name="_Toc147834977"/>
      <w:r w:rsidRPr="005C0B1E">
        <w:rPr>
          <w:b w:val="0"/>
          <w:bCs/>
          <w:noProof/>
          <w:color w:val="2D2D2D" w:themeColor="text1"/>
          <w:spacing w:val="0"/>
        </w:rPr>
        <mc:AlternateContent>
          <mc:Choice Requires="wps">
            <w:drawing>
              <wp:anchor distT="45720" distB="45720" distL="114300" distR="114300" simplePos="0" relativeHeight="251658256" behindDoc="0" locked="0" layoutInCell="1" allowOverlap="1" wp14:anchorId="12322287" wp14:editId="68F13413">
                <wp:simplePos x="0" y="0"/>
                <wp:positionH relativeFrom="margin">
                  <wp:align>right</wp:align>
                </wp:positionH>
                <wp:positionV relativeFrom="paragraph">
                  <wp:posOffset>35288</wp:posOffset>
                </wp:positionV>
                <wp:extent cx="5690870" cy="2101755"/>
                <wp:effectExtent l="19050" t="19050" r="24130" b="13335"/>
                <wp:wrapNone/>
                <wp:docPr id="1223550787" name="Text Box 1223550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7D7AA07C" w14:textId="77777777" w:rsidR="0001182E" w:rsidRDefault="0001182E" w:rsidP="0001182E">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2287" id="Text Box 1223550787" o:spid="_x0000_s1044" type="#_x0000_t202" style="position:absolute;margin-left:396.9pt;margin-top:2.8pt;width:448.1pt;height:165.5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" filled="f" strokecolor="#5f497a [3215]" strokeweight="3pt">
                <v:textbox>
                  <w:txbxContent>
                    <w:p w14:paraId="7D7AA07C" w14:textId="77777777" w:rsidR="0001182E" w:rsidRDefault="0001182E" w:rsidP="0001182E">
                      <w:pPr>
                        <w:pStyle w:val="GWNormal"/>
                      </w:pPr>
                    </w:p>
                  </w:txbxContent>
                </v:textbox>
                <w10:wrap anchorx="margin"/>
              </v:shape>
            </w:pict>
          </mc:Fallback>
        </mc:AlternateContent>
      </w:r>
      <w:bookmarkEnd w:id="15"/>
    </w:p>
    <w:p w14:paraId="2B242A8C" w14:textId="62969D9D" w:rsidR="0001182E" w:rsidRDefault="0001182E" w:rsidP="0001182E">
      <w:pPr>
        <w:pStyle w:val="GWHeading1"/>
        <w:rPr>
          <w:rFonts w:ascii="Montserrat" w:hAnsi="Montserrat"/>
          <w:color w:val="2D2D2D" w:themeColor="text1"/>
          <w:spacing w:val="0"/>
          <w:sz w:val="24"/>
          <w:szCs w:val="28"/>
        </w:rPr>
      </w:pPr>
    </w:p>
    <w:p w14:paraId="63454EBA" w14:textId="63029C99" w:rsidR="0001182E" w:rsidRDefault="0001182E" w:rsidP="0001182E">
      <w:pPr>
        <w:pStyle w:val="GWHeading1"/>
        <w:rPr>
          <w:rFonts w:ascii="Montserrat" w:hAnsi="Montserrat"/>
          <w:color w:val="2D2D2D" w:themeColor="text1"/>
          <w:spacing w:val="0"/>
          <w:sz w:val="24"/>
          <w:szCs w:val="28"/>
        </w:rPr>
      </w:pPr>
    </w:p>
    <w:p w14:paraId="523E623D" w14:textId="77777777" w:rsidR="0001182E" w:rsidRDefault="0001182E" w:rsidP="0001182E">
      <w:pPr>
        <w:pStyle w:val="GWHeading1"/>
        <w:rPr>
          <w:rFonts w:ascii="Montserrat" w:hAnsi="Montserrat"/>
          <w:color w:val="2D2D2D" w:themeColor="text1"/>
          <w:spacing w:val="0"/>
          <w:sz w:val="24"/>
          <w:szCs w:val="28"/>
        </w:rPr>
      </w:pPr>
    </w:p>
    <w:p w14:paraId="760FFE4A" w14:textId="77777777" w:rsidR="0001182E" w:rsidRDefault="0001182E" w:rsidP="0001182E">
      <w:pPr>
        <w:pStyle w:val="GWHeading1"/>
        <w:rPr>
          <w:rFonts w:ascii="Montserrat" w:hAnsi="Montserrat"/>
          <w:color w:val="2D2D2D" w:themeColor="text1"/>
          <w:spacing w:val="0"/>
          <w:sz w:val="24"/>
          <w:szCs w:val="28"/>
        </w:rPr>
      </w:pPr>
    </w:p>
    <w:p w14:paraId="2E6516AA" w14:textId="77777777" w:rsidR="0001182E" w:rsidRDefault="0001182E" w:rsidP="0001182E">
      <w:pPr>
        <w:pStyle w:val="GWHeading1"/>
        <w:rPr>
          <w:rFonts w:ascii="Montserrat" w:hAnsi="Montserrat"/>
          <w:color w:val="2D2D2D" w:themeColor="text1"/>
          <w:spacing w:val="0"/>
          <w:sz w:val="24"/>
          <w:szCs w:val="28"/>
        </w:rPr>
      </w:pPr>
    </w:p>
    <w:p w14:paraId="15A60DC5" w14:textId="0EDEC4F0" w:rsidR="0001182E" w:rsidRDefault="002B3E3E" w:rsidP="0001182E">
      <w:pPr>
        <w:pStyle w:val="GWHeading1"/>
        <w:rPr>
          <w:rFonts w:ascii="Montserrat" w:hAnsi="Montserrat"/>
          <w:color w:val="2D2D2D" w:themeColor="text1"/>
          <w:spacing w:val="0"/>
          <w:sz w:val="24"/>
          <w:szCs w:val="28"/>
        </w:rPr>
      </w:pPr>
      <w:r>
        <w:rPr>
          <w:rFonts w:ascii="Montserrat" w:hAnsi="Montserrat"/>
          <w:color w:val="2D2D2D" w:themeColor="text1"/>
          <w:spacing w:val="0"/>
          <w:sz w:val="24"/>
          <w:szCs w:val="28"/>
        </w:rPr>
        <w:br/>
      </w:r>
      <w:bookmarkStart w:id="16" w:name="_Toc147834978"/>
      <w:r w:rsidR="0001182E">
        <w:rPr>
          <w:rFonts w:ascii="Montserrat" w:hAnsi="Montserrat"/>
          <w:color w:val="2D2D2D" w:themeColor="text1"/>
          <w:spacing w:val="0"/>
          <w:sz w:val="24"/>
          <w:szCs w:val="28"/>
        </w:rPr>
        <w:t>If an employee asks for reasonable adjustments, what do you as an employer</w:t>
      </w:r>
      <w:r w:rsidR="0012070D">
        <w:rPr>
          <w:rFonts w:ascii="Montserrat" w:hAnsi="Montserrat"/>
          <w:color w:val="2D2D2D" w:themeColor="text1"/>
          <w:spacing w:val="0"/>
          <w:sz w:val="24"/>
          <w:szCs w:val="28"/>
        </w:rPr>
        <w:t xml:space="preserve"> /HR representative</w:t>
      </w:r>
      <w:r w:rsidR="0001182E">
        <w:rPr>
          <w:rFonts w:ascii="Montserrat" w:hAnsi="Montserrat"/>
          <w:color w:val="2D2D2D" w:themeColor="text1"/>
          <w:spacing w:val="0"/>
          <w:sz w:val="24"/>
          <w:szCs w:val="28"/>
        </w:rPr>
        <w:t xml:space="preserve"> need</w:t>
      </w:r>
      <w:r w:rsidR="0012070D">
        <w:rPr>
          <w:rFonts w:ascii="Montserrat" w:hAnsi="Montserrat"/>
          <w:color w:val="2D2D2D" w:themeColor="text1"/>
          <w:spacing w:val="0"/>
          <w:sz w:val="24"/>
          <w:szCs w:val="28"/>
        </w:rPr>
        <w:t xml:space="preserve"> to do</w:t>
      </w:r>
      <w:r w:rsidR="0001182E">
        <w:rPr>
          <w:rFonts w:ascii="Montserrat" w:hAnsi="Montserrat"/>
          <w:color w:val="2D2D2D" w:themeColor="text1"/>
          <w:spacing w:val="0"/>
          <w:sz w:val="24"/>
          <w:szCs w:val="28"/>
        </w:rPr>
        <w:t>?</w:t>
      </w:r>
      <w:bookmarkEnd w:id="16"/>
      <w:r w:rsidR="0001182E">
        <w:rPr>
          <w:rFonts w:ascii="Montserrat" w:hAnsi="Montserrat"/>
          <w:color w:val="2D2D2D" w:themeColor="text1"/>
          <w:spacing w:val="0"/>
          <w:sz w:val="24"/>
          <w:szCs w:val="28"/>
        </w:rPr>
        <w:t xml:space="preserve"> </w:t>
      </w:r>
    </w:p>
    <w:p w14:paraId="240C9B6F" w14:textId="1B124928" w:rsidR="002B3E3E" w:rsidRDefault="002B3E3E" w:rsidP="0001182E">
      <w:pPr>
        <w:pStyle w:val="GWHeading1"/>
        <w:rPr>
          <w:rFonts w:ascii="Montserrat" w:hAnsi="Montserrat"/>
          <w:color w:val="2D2D2D" w:themeColor="text1"/>
          <w:spacing w:val="0"/>
          <w:sz w:val="24"/>
          <w:szCs w:val="28"/>
        </w:rPr>
      </w:pPr>
      <w:bookmarkStart w:id="17" w:name="_Toc147834979"/>
      <w:r w:rsidRPr="005C0B1E">
        <w:rPr>
          <w:b w:val="0"/>
          <w:bCs/>
          <w:noProof/>
          <w:color w:val="2D2D2D" w:themeColor="text1"/>
          <w:spacing w:val="0"/>
        </w:rPr>
        <mc:AlternateContent>
          <mc:Choice Requires="wps">
            <w:drawing>
              <wp:anchor distT="45720" distB="45720" distL="114300" distR="114300" simplePos="0" relativeHeight="251658257" behindDoc="0" locked="0" layoutInCell="1" allowOverlap="1" wp14:anchorId="18E13078" wp14:editId="5A6FC2C4">
                <wp:simplePos x="0" y="0"/>
                <wp:positionH relativeFrom="margin">
                  <wp:align>left</wp:align>
                </wp:positionH>
                <wp:positionV relativeFrom="paragraph">
                  <wp:posOffset>38281</wp:posOffset>
                </wp:positionV>
                <wp:extent cx="5690870" cy="2101755"/>
                <wp:effectExtent l="19050" t="19050" r="24130" b="13335"/>
                <wp:wrapNone/>
                <wp:docPr id="1256120672" name="Text Box 1256120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1C95CDB4" w14:textId="6A3DB7AF" w:rsidR="002B3E3E" w:rsidRDefault="002B3E3E" w:rsidP="002B3E3E">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13078" id="Text Box 1256120672" o:spid="_x0000_s1045" type="#_x0000_t202" style="position:absolute;margin-left:0;margin-top:3pt;width:448.1pt;height:165.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" filled="f" strokecolor="#5f497a [3215]" strokeweight="3pt">
                <v:textbox>
                  <w:txbxContent>
                    <w:p w14:paraId="1C95CDB4" w14:textId="6A3DB7AF" w:rsidR="002B3E3E" w:rsidRDefault="002B3E3E" w:rsidP="002B3E3E">
                      <w:pPr>
                        <w:pStyle w:val="GWNormal"/>
                      </w:pPr>
                    </w:p>
                  </w:txbxContent>
                </v:textbox>
                <w10:wrap anchorx="margin"/>
              </v:shape>
            </w:pict>
          </mc:Fallback>
        </mc:AlternateContent>
      </w:r>
      <w:bookmarkEnd w:id="17"/>
    </w:p>
    <w:p w14:paraId="14C2903D" w14:textId="530A5B26" w:rsidR="002B3E3E" w:rsidRDefault="002B3E3E" w:rsidP="0001182E">
      <w:pPr>
        <w:pStyle w:val="GWHeading1"/>
        <w:rPr>
          <w:rFonts w:ascii="Montserrat" w:hAnsi="Montserrat"/>
          <w:color w:val="2D2D2D" w:themeColor="text1"/>
          <w:spacing w:val="0"/>
          <w:sz w:val="24"/>
          <w:szCs w:val="28"/>
        </w:rPr>
      </w:pPr>
    </w:p>
    <w:p w14:paraId="1039D397" w14:textId="2B8756F9" w:rsidR="002B3E3E" w:rsidRDefault="002B3E3E" w:rsidP="0001182E">
      <w:pPr>
        <w:pStyle w:val="GWHeading1"/>
        <w:rPr>
          <w:rFonts w:ascii="Montserrat" w:hAnsi="Montserrat"/>
          <w:color w:val="2D2D2D" w:themeColor="text1"/>
          <w:spacing w:val="0"/>
          <w:sz w:val="24"/>
          <w:szCs w:val="28"/>
        </w:rPr>
      </w:pPr>
    </w:p>
    <w:p w14:paraId="10D6DA94" w14:textId="77777777" w:rsidR="002B3E3E" w:rsidRDefault="002B3E3E" w:rsidP="0001182E">
      <w:pPr>
        <w:pStyle w:val="GWHeading1"/>
        <w:rPr>
          <w:rFonts w:ascii="Montserrat" w:hAnsi="Montserrat"/>
          <w:color w:val="2D2D2D" w:themeColor="text1"/>
          <w:spacing w:val="0"/>
          <w:sz w:val="24"/>
          <w:szCs w:val="28"/>
        </w:rPr>
      </w:pPr>
    </w:p>
    <w:p w14:paraId="24C4C0ED" w14:textId="77777777" w:rsidR="002B3E3E" w:rsidRDefault="002B3E3E" w:rsidP="0001182E">
      <w:pPr>
        <w:pStyle w:val="GWHeading1"/>
        <w:rPr>
          <w:rFonts w:ascii="Montserrat" w:hAnsi="Montserrat"/>
          <w:color w:val="2D2D2D" w:themeColor="text1"/>
          <w:spacing w:val="0"/>
          <w:sz w:val="24"/>
          <w:szCs w:val="28"/>
        </w:rPr>
      </w:pPr>
    </w:p>
    <w:p w14:paraId="5A2A8F9C" w14:textId="77777777" w:rsidR="002B3E3E" w:rsidRDefault="002B3E3E" w:rsidP="0001182E">
      <w:pPr>
        <w:pStyle w:val="GWHeading1"/>
        <w:rPr>
          <w:rFonts w:ascii="Montserrat" w:hAnsi="Montserrat"/>
          <w:color w:val="2D2D2D" w:themeColor="text1"/>
          <w:spacing w:val="0"/>
          <w:sz w:val="24"/>
          <w:szCs w:val="28"/>
        </w:rPr>
      </w:pPr>
    </w:p>
    <w:p w14:paraId="1E0E17C6" w14:textId="7694C709" w:rsidR="0001182E" w:rsidRDefault="002B3E3E" w:rsidP="008E3D4B">
      <w:pPr>
        <w:pStyle w:val="GWHeading1"/>
        <w:rPr>
          <w:rFonts w:ascii="Montserrat" w:hAnsi="Montserrat"/>
          <w:color w:val="2D2D2D" w:themeColor="text1"/>
          <w:spacing w:val="0"/>
          <w:sz w:val="24"/>
          <w:szCs w:val="28"/>
        </w:rPr>
      </w:pPr>
      <w:r>
        <w:rPr>
          <w:rFonts w:ascii="Montserrat" w:hAnsi="Montserrat"/>
          <w:color w:val="2D2D2D" w:themeColor="text1"/>
          <w:spacing w:val="0"/>
          <w:sz w:val="24"/>
          <w:szCs w:val="28"/>
        </w:rPr>
        <w:br/>
      </w:r>
      <w:bookmarkStart w:id="18" w:name="_Toc147834980"/>
      <w:r w:rsidR="0001182E">
        <w:rPr>
          <w:rFonts w:ascii="Montserrat" w:hAnsi="Montserrat"/>
          <w:color w:val="2D2D2D" w:themeColor="text1"/>
          <w:spacing w:val="0"/>
          <w:sz w:val="24"/>
          <w:szCs w:val="28"/>
        </w:rPr>
        <w:t>Are there any reasonable adjustments that you need in the workplace?</w:t>
      </w:r>
      <w:bookmarkEnd w:id="18"/>
    </w:p>
    <w:p w14:paraId="1B6D318B" w14:textId="672B04F7" w:rsidR="002B3E3E" w:rsidRDefault="002B3E3E" w:rsidP="008E3D4B">
      <w:pPr>
        <w:pStyle w:val="GWHeading1"/>
        <w:rPr>
          <w:rFonts w:ascii="Montserrat" w:hAnsi="Montserrat"/>
          <w:color w:val="2D2D2D" w:themeColor="text1"/>
          <w:spacing w:val="0"/>
          <w:sz w:val="24"/>
          <w:szCs w:val="28"/>
        </w:rPr>
      </w:pPr>
      <w:bookmarkStart w:id="19" w:name="_Toc147834981"/>
      <w:r w:rsidRPr="005C0B1E">
        <w:rPr>
          <w:b w:val="0"/>
          <w:bCs/>
          <w:noProof/>
          <w:color w:val="2D2D2D" w:themeColor="text1"/>
          <w:spacing w:val="0"/>
        </w:rPr>
        <mc:AlternateContent>
          <mc:Choice Requires="wps">
            <w:drawing>
              <wp:anchor distT="45720" distB="45720" distL="114300" distR="114300" simplePos="0" relativeHeight="251658258" behindDoc="0" locked="0" layoutInCell="1" allowOverlap="1" wp14:anchorId="31D614D5" wp14:editId="587B4DC7">
                <wp:simplePos x="0" y="0"/>
                <wp:positionH relativeFrom="margin">
                  <wp:align>right</wp:align>
                </wp:positionH>
                <wp:positionV relativeFrom="paragraph">
                  <wp:posOffset>26035</wp:posOffset>
                </wp:positionV>
                <wp:extent cx="5690870" cy="2101755"/>
                <wp:effectExtent l="19050" t="19050" r="24130" b="13335"/>
                <wp:wrapNone/>
                <wp:docPr id="155044742" name="Text Box 155044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6032758A" w14:textId="77777777" w:rsidR="002B3E3E" w:rsidRDefault="002B3E3E" w:rsidP="002B3E3E">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14D5" id="Text Box 155044742" o:spid="_x0000_s1046" type="#_x0000_t202" style="position:absolute;margin-left:396.9pt;margin-top:2.05pt;width:448.1pt;height:165.5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" filled="f" strokecolor="#5f497a [3215]" strokeweight="3pt">
                <v:textbox>
                  <w:txbxContent>
                    <w:p w14:paraId="6032758A" w14:textId="77777777" w:rsidR="002B3E3E" w:rsidRDefault="002B3E3E" w:rsidP="002B3E3E">
                      <w:pPr>
                        <w:pStyle w:val="GWNormal"/>
                      </w:pPr>
                    </w:p>
                  </w:txbxContent>
                </v:textbox>
                <w10:wrap anchorx="margin"/>
              </v:shape>
            </w:pict>
          </mc:Fallback>
        </mc:AlternateContent>
      </w:r>
      <w:bookmarkEnd w:id="19"/>
    </w:p>
    <w:p w14:paraId="264F9AC0" w14:textId="77777777" w:rsidR="002B3E3E" w:rsidRDefault="002B3E3E" w:rsidP="008E3D4B">
      <w:pPr>
        <w:pStyle w:val="GWHeading1"/>
        <w:rPr>
          <w:rFonts w:ascii="Montserrat" w:hAnsi="Montserrat"/>
          <w:color w:val="2D2D2D" w:themeColor="text1"/>
          <w:spacing w:val="0"/>
          <w:sz w:val="24"/>
          <w:szCs w:val="28"/>
        </w:rPr>
      </w:pPr>
    </w:p>
    <w:p w14:paraId="6361FE4E" w14:textId="77777777" w:rsidR="002B3E3E" w:rsidRDefault="002B3E3E" w:rsidP="008E3D4B">
      <w:pPr>
        <w:pStyle w:val="GWHeading1"/>
        <w:rPr>
          <w:rFonts w:ascii="Montserrat" w:hAnsi="Montserrat"/>
          <w:color w:val="2D2D2D" w:themeColor="text1"/>
          <w:spacing w:val="0"/>
          <w:sz w:val="24"/>
          <w:szCs w:val="28"/>
        </w:rPr>
      </w:pPr>
    </w:p>
    <w:p w14:paraId="7D207B4A" w14:textId="77777777" w:rsidR="002B3E3E" w:rsidRDefault="002B3E3E" w:rsidP="008E3D4B">
      <w:pPr>
        <w:pStyle w:val="GWHeading1"/>
        <w:rPr>
          <w:rFonts w:ascii="Montserrat" w:hAnsi="Montserrat"/>
          <w:color w:val="2D2D2D" w:themeColor="text1"/>
          <w:spacing w:val="0"/>
          <w:sz w:val="24"/>
          <w:szCs w:val="28"/>
        </w:rPr>
      </w:pPr>
    </w:p>
    <w:p w14:paraId="018D6E25" w14:textId="77777777" w:rsidR="002B3E3E" w:rsidRDefault="002B3E3E" w:rsidP="008E3D4B">
      <w:pPr>
        <w:pStyle w:val="GWHeading1"/>
        <w:rPr>
          <w:rFonts w:ascii="Montserrat" w:hAnsi="Montserrat"/>
          <w:color w:val="2D2D2D" w:themeColor="text1"/>
          <w:spacing w:val="0"/>
          <w:sz w:val="24"/>
          <w:szCs w:val="28"/>
        </w:rPr>
      </w:pPr>
    </w:p>
    <w:p w14:paraId="58CD5DFC" w14:textId="77777777" w:rsidR="002B3E3E" w:rsidRDefault="002B3E3E" w:rsidP="008E3D4B">
      <w:pPr>
        <w:pStyle w:val="GWHeading1"/>
        <w:rPr>
          <w:rFonts w:ascii="Montserrat" w:hAnsi="Montserrat"/>
          <w:color w:val="2D2D2D" w:themeColor="text1"/>
          <w:spacing w:val="0"/>
          <w:sz w:val="24"/>
          <w:szCs w:val="28"/>
        </w:rPr>
      </w:pPr>
    </w:p>
    <w:p w14:paraId="3BC60DBD" w14:textId="06A495F8" w:rsidR="002B3E3E" w:rsidRDefault="002B3E3E" w:rsidP="008E3D4B">
      <w:pPr>
        <w:pStyle w:val="GWHeading1"/>
        <w:rPr>
          <w:rFonts w:ascii="Montserrat" w:hAnsi="Montserrat"/>
          <w:color w:val="2D2D2D" w:themeColor="text1"/>
          <w:spacing w:val="0"/>
          <w:sz w:val="24"/>
          <w:szCs w:val="28"/>
        </w:rPr>
      </w:pPr>
    </w:p>
    <w:p w14:paraId="0D46053B" w14:textId="77777777" w:rsidR="0001182E" w:rsidRPr="002B3E3E" w:rsidRDefault="0001182E" w:rsidP="008E3D4B">
      <w:pPr>
        <w:pStyle w:val="GWHeading1"/>
        <w:rPr>
          <w:rFonts w:ascii="Montserrat" w:hAnsi="Montserrat"/>
          <w:color w:val="5F497A" w:themeColor="accent3"/>
          <w:spacing w:val="0"/>
          <w:sz w:val="36"/>
          <w:szCs w:val="36"/>
        </w:rPr>
      </w:pPr>
    </w:p>
    <w:p w14:paraId="05B2CA34" w14:textId="575DE22B" w:rsidR="00E57CD7" w:rsidRDefault="00BF0598" w:rsidP="008E3D4B">
      <w:pPr>
        <w:pStyle w:val="GWHeading1"/>
        <w:rPr>
          <w:rFonts w:ascii="Montserrat" w:hAnsi="Montserrat"/>
          <w:color w:val="5F497A" w:themeColor="accent3"/>
          <w:spacing w:val="0"/>
          <w:sz w:val="36"/>
          <w:szCs w:val="36"/>
        </w:rPr>
      </w:pPr>
      <w:bookmarkStart w:id="20" w:name="_Toc147834985"/>
      <w:r w:rsidRPr="002B3E3E">
        <w:rPr>
          <w:rFonts w:ascii="Montserrat" w:hAnsi="Montserrat"/>
          <w:color w:val="5F497A" w:themeColor="accent3"/>
          <w:spacing w:val="0"/>
          <w:sz w:val="36"/>
          <w:szCs w:val="36"/>
        </w:rPr>
        <w:lastRenderedPageBreak/>
        <w:t>Module 3</w:t>
      </w:r>
      <w:r w:rsidR="00B35AB2" w:rsidRPr="002B3E3E">
        <w:rPr>
          <w:rFonts w:ascii="Montserrat" w:hAnsi="Montserrat"/>
          <w:color w:val="5F497A" w:themeColor="accent3"/>
          <w:spacing w:val="0"/>
          <w:sz w:val="36"/>
          <w:szCs w:val="36"/>
        </w:rPr>
        <w:t>.</w:t>
      </w:r>
      <w:r w:rsidR="00E97B0C" w:rsidRPr="002B3E3E">
        <w:rPr>
          <w:rFonts w:ascii="Montserrat" w:hAnsi="Montserrat"/>
          <w:color w:val="5F497A" w:themeColor="accent3"/>
          <w:spacing w:val="0"/>
          <w:sz w:val="36"/>
          <w:szCs w:val="36"/>
        </w:rPr>
        <w:t xml:space="preserve"> </w:t>
      </w:r>
      <w:r w:rsidRPr="002B3E3E">
        <w:rPr>
          <w:rFonts w:ascii="Montserrat" w:hAnsi="Montserrat"/>
          <w:color w:val="5F497A" w:themeColor="accent3"/>
          <w:spacing w:val="0"/>
          <w:sz w:val="36"/>
          <w:szCs w:val="36"/>
        </w:rPr>
        <w:t>Communication Techniques and Strategies</w:t>
      </w:r>
      <w:bookmarkEnd w:id="20"/>
      <w:r w:rsidRPr="002B3E3E">
        <w:rPr>
          <w:rFonts w:ascii="Montserrat" w:hAnsi="Montserrat"/>
          <w:color w:val="5F497A" w:themeColor="accent3"/>
          <w:spacing w:val="0"/>
          <w:sz w:val="36"/>
          <w:szCs w:val="36"/>
        </w:rPr>
        <w:t xml:space="preserve"> </w:t>
      </w:r>
    </w:p>
    <w:p w14:paraId="1C49E56A" w14:textId="59F93283" w:rsidR="00E57CD7" w:rsidRDefault="00E57CD7" w:rsidP="00D25436">
      <w:pPr>
        <w:pStyle w:val="GWHeading1"/>
        <w:tabs>
          <w:tab w:val="left" w:pos="1046"/>
        </w:tabs>
        <w:rPr>
          <w:rFonts w:ascii="Montserrat" w:hAnsi="Montserrat"/>
          <w:color w:val="5F497A" w:themeColor="accent3"/>
          <w:spacing w:val="0"/>
          <w:sz w:val="36"/>
          <w:szCs w:val="36"/>
        </w:rPr>
      </w:pPr>
      <w:bookmarkStart w:id="21" w:name="_Toc147834986"/>
      <w:r>
        <w:rPr>
          <w:b w:val="0"/>
          <w:bCs/>
          <w:noProof/>
        </w:rPr>
        <mc:AlternateContent>
          <mc:Choice Requires="wps">
            <w:drawing>
              <wp:anchor distT="0" distB="0" distL="114300" distR="114300" simplePos="0" relativeHeight="251658260" behindDoc="1" locked="0" layoutInCell="1" allowOverlap="1" wp14:anchorId="47616BC9" wp14:editId="30DBF5C9">
                <wp:simplePos x="0" y="0"/>
                <wp:positionH relativeFrom="margin">
                  <wp:align>left</wp:align>
                </wp:positionH>
                <wp:positionV relativeFrom="paragraph">
                  <wp:posOffset>155393</wp:posOffset>
                </wp:positionV>
                <wp:extent cx="5797550" cy="1469571"/>
                <wp:effectExtent l="0" t="0" r="12700" b="16510"/>
                <wp:wrapNone/>
                <wp:docPr id="1889372396" name="Rectangle 1889372396"/>
                <wp:cNvGraphicFramePr/>
                <a:graphic xmlns:a="http://schemas.openxmlformats.org/drawingml/2006/main">
                  <a:graphicData uri="http://schemas.microsoft.com/office/word/2010/wordprocessingShape">
                    <wps:wsp>
                      <wps:cNvSpPr/>
                      <wps:spPr>
                        <a:xfrm>
                          <a:off x="0" y="0"/>
                          <a:ext cx="5797550" cy="1469571"/>
                        </a:xfrm>
                        <a:prstGeom prst="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6D02" id="Rectangle 1889372396" o:spid="_x0000_s1026" style="position:absolute;margin-left:0;margin-top:12.25pt;width:456.5pt;height:115.7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" fillcolor="#ffab40 [3204]" strokecolor="#ffab40 [3204]" strokeweight="1pt">
                <w10:wrap anchorx="margin"/>
              </v:rect>
            </w:pict>
          </mc:Fallback>
        </mc:AlternateContent>
      </w:r>
      <w:bookmarkEnd w:id="21"/>
      <w:r w:rsidR="00D25436">
        <w:rPr>
          <w:rFonts w:ascii="Montserrat" w:hAnsi="Montserrat"/>
          <w:color w:val="5F497A" w:themeColor="accent3"/>
          <w:spacing w:val="0"/>
          <w:sz w:val="36"/>
          <w:szCs w:val="36"/>
        </w:rPr>
        <w:tab/>
      </w:r>
    </w:p>
    <w:p w14:paraId="2B56D0C4" w14:textId="1335F0A6" w:rsidR="00E57CD7" w:rsidRPr="00105124" w:rsidRDefault="00E57CD7" w:rsidP="00E57CD7">
      <w:pPr>
        <w:pStyle w:val="GWNormal"/>
        <w:numPr>
          <w:ilvl w:val="0"/>
          <w:numId w:val="30"/>
        </w:numPr>
        <w:rPr>
          <w:rFonts w:ascii="Montserrat" w:hAnsi="Montserrat"/>
        </w:rPr>
      </w:pPr>
      <w:r w:rsidRPr="00105124">
        <w:rPr>
          <w:rFonts w:ascii="Montserrat" w:hAnsi="Montserrat"/>
        </w:rPr>
        <w:t>Understand how day-to-day communication is too ambitious for neurodivergent people</w:t>
      </w:r>
    </w:p>
    <w:p w14:paraId="0B7229BC" w14:textId="175DD265" w:rsidR="00E57CD7" w:rsidRDefault="00E57CD7" w:rsidP="00E57CD7">
      <w:pPr>
        <w:pStyle w:val="GWNormal"/>
        <w:numPr>
          <w:ilvl w:val="0"/>
          <w:numId w:val="30"/>
        </w:numPr>
        <w:rPr>
          <w:rFonts w:ascii="Montserrat" w:hAnsi="Montserrat"/>
          <w:color w:val="F5F5F5" w:themeColor="background1"/>
        </w:rPr>
      </w:pPr>
      <w:r w:rsidRPr="00105124">
        <w:rPr>
          <w:rFonts w:ascii="Montserrat" w:hAnsi="Montserrat"/>
        </w:rPr>
        <w:t>Strategies for improving communication and sharing feedback</w:t>
      </w:r>
      <w:r w:rsidRPr="00906E1D">
        <w:rPr>
          <w:rFonts w:ascii="Montserrat" w:hAnsi="Montserrat"/>
          <w:color w:val="F5F5F5" w:themeColor="background1"/>
        </w:rPr>
        <w:t xml:space="preserve"> </w:t>
      </w:r>
    </w:p>
    <w:p w14:paraId="69A82A46" w14:textId="77777777" w:rsidR="00DC3D68" w:rsidRDefault="00DC3D68" w:rsidP="00DC3D68">
      <w:pPr>
        <w:pStyle w:val="GWNormal"/>
        <w:rPr>
          <w:rFonts w:ascii="Montserrat" w:hAnsi="Montserrat"/>
          <w:color w:val="F5F5F5" w:themeColor="background1"/>
        </w:rPr>
      </w:pPr>
    </w:p>
    <w:p w14:paraId="25C1B3EF" w14:textId="77777777" w:rsidR="00DC3D68" w:rsidRDefault="00DC3D68" w:rsidP="00DC3D68">
      <w:pPr>
        <w:pStyle w:val="GWHeading1"/>
        <w:rPr>
          <w:rFonts w:ascii="Montserrat" w:hAnsi="Montserrat"/>
          <w:color w:val="2D2D2D" w:themeColor="text1"/>
          <w:spacing w:val="0"/>
          <w:sz w:val="24"/>
          <w:szCs w:val="28"/>
        </w:rPr>
      </w:pPr>
      <w:r>
        <w:rPr>
          <w:rFonts w:ascii="Montserrat" w:hAnsi="Montserrat"/>
          <w:color w:val="2D2D2D" w:themeColor="text1"/>
          <w:spacing w:val="0"/>
          <w:sz w:val="24"/>
          <w:szCs w:val="28"/>
        </w:rPr>
        <w:t>What is clean language?</w:t>
      </w:r>
    </w:p>
    <w:p w14:paraId="132092CC" w14:textId="77777777" w:rsidR="00DC3D68" w:rsidRDefault="00DC3D68" w:rsidP="00DC3D68">
      <w:pPr>
        <w:pStyle w:val="GWHeading1"/>
        <w:rPr>
          <w:rFonts w:ascii="Montserrat" w:hAnsi="Montserrat"/>
          <w:color w:val="2D2D2D" w:themeColor="text1"/>
          <w:spacing w:val="0"/>
          <w:sz w:val="24"/>
          <w:szCs w:val="28"/>
        </w:rPr>
      </w:pPr>
      <w:r w:rsidRPr="005C0B1E">
        <w:rPr>
          <w:b w:val="0"/>
          <w:bCs/>
          <w:noProof/>
          <w:color w:val="2D2D2D" w:themeColor="text1"/>
          <w:spacing w:val="0"/>
        </w:rPr>
        <mc:AlternateContent>
          <mc:Choice Requires="wps">
            <w:drawing>
              <wp:anchor distT="45720" distB="45720" distL="114300" distR="114300" simplePos="0" relativeHeight="251664425" behindDoc="0" locked="0" layoutInCell="1" allowOverlap="1" wp14:anchorId="3D602801" wp14:editId="2CEB93E5">
                <wp:simplePos x="0" y="0"/>
                <wp:positionH relativeFrom="margin">
                  <wp:align>left</wp:align>
                </wp:positionH>
                <wp:positionV relativeFrom="paragraph">
                  <wp:posOffset>73932</wp:posOffset>
                </wp:positionV>
                <wp:extent cx="5690870" cy="2101755"/>
                <wp:effectExtent l="19050" t="19050" r="24130" b="13335"/>
                <wp:wrapNone/>
                <wp:docPr id="1203321357" name="Text Box 120332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5CB963FC" w14:textId="77777777" w:rsidR="00DC3D68" w:rsidRDefault="00DC3D68" w:rsidP="00DC3D68">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02801" id="Text Box 1203321357" o:spid="_x0000_s1047" type="#_x0000_t202" style="position:absolute;margin-left:0;margin-top:5.8pt;width:448.1pt;height:165.5pt;z-index:25166442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" filled="f" strokecolor="#5f497a [3215]" strokeweight="3pt">
                <v:textbox>
                  <w:txbxContent>
                    <w:p w14:paraId="5CB963FC" w14:textId="77777777" w:rsidR="00DC3D68" w:rsidRDefault="00DC3D68" w:rsidP="00DC3D68">
                      <w:pPr>
                        <w:pStyle w:val="GWNormal"/>
                      </w:pPr>
                    </w:p>
                  </w:txbxContent>
                </v:textbox>
                <w10:wrap anchorx="margin"/>
              </v:shape>
            </w:pict>
          </mc:Fallback>
        </mc:AlternateContent>
      </w:r>
    </w:p>
    <w:p w14:paraId="63AC4DB6" w14:textId="77777777" w:rsidR="00DC3D68" w:rsidRDefault="00DC3D68" w:rsidP="00DC3D68">
      <w:pPr>
        <w:pStyle w:val="GWHeading1"/>
        <w:rPr>
          <w:rFonts w:ascii="Montserrat" w:hAnsi="Montserrat"/>
          <w:color w:val="2D2D2D" w:themeColor="text1"/>
          <w:spacing w:val="0"/>
          <w:sz w:val="24"/>
          <w:szCs w:val="28"/>
        </w:rPr>
      </w:pPr>
    </w:p>
    <w:p w14:paraId="642E2265" w14:textId="77777777" w:rsidR="00DC3D68" w:rsidRDefault="00DC3D68" w:rsidP="00DC3D68">
      <w:pPr>
        <w:pStyle w:val="GWHeading1"/>
        <w:rPr>
          <w:rFonts w:ascii="Montserrat" w:hAnsi="Montserrat"/>
          <w:color w:val="2D2D2D" w:themeColor="text1"/>
          <w:spacing w:val="0"/>
          <w:sz w:val="24"/>
          <w:szCs w:val="28"/>
        </w:rPr>
      </w:pPr>
    </w:p>
    <w:p w14:paraId="58EA7061" w14:textId="77777777" w:rsidR="00DC3D68" w:rsidRDefault="00DC3D68" w:rsidP="00DC3D68">
      <w:pPr>
        <w:pStyle w:val="GWHeading1"/>
        <w:rPr>
          <w:rFonts w:ascii="Montserrat" w:hAnsi="Montserrat"/>
          <w:color w:val="2D2D2D" w:themeColor="text1"/>
          <w:spacing w:val="0"/>
          <w:sz w:val="24"/>
          <w:szCs w:val="28"/>
        </w:rPr>
      </w:pPr>
    </w:p>
    <w:p w14:paraId="34E62476" w14:textId="77777777" w:rsidR="00DC3D68" w:rsidRDefault="00DC3D68" w:rsidP="00DC3D68">
      <w:pPr>
        <w:pStyle w:val="GWHeading1"/>
        <w:rPr>
          <w:rFonts w:ascii="Montserrat" w:hAnsi="Montserrat"/>
          <w:color w:val="2D2D2D" w:themeColor="text1"/>
          <w:spacing w:val="0"/>
          <w:sz w:val="24"/>
          <w:szCs w:val="28"/>
        </w:rPr>
      </w:pPr>
    </w:p>
    <w:p w14:paraId="7C1199EE" w14:textId="77777777" w:rsidR="00DC3D68" w:rsidRDefault="00DC3D68" w:rsidP="00DC3D68">
      <w:pPr>
        <w:pStyle w:val="GWHeading1"/>
        <w:rPr>
          <w:rFonts w:ascii="Montserrat" w:hAnsi="Montserrat"/>
          <w:color w:val="2D2D2D" w:themeColor="text1"/>
          <w:spacing w:val="0"/>
          <w:sz w:val="24"/>
          <w:szCs w:val="28"/>
        </w:rPr>
      </w:pPr>
    </w:p>
    <w:p w14:paraId="4A4B4236" w14:textId="77777777" w:rsidR="00DC3D68" w:rsidRDefault="00DC3D68" w:rsidP="00DC3D68">
      <w:pPr>
        <w:pStyle w:val="GWHeading1"/>
        <w:rPr>
          <w:rFonts w:ascii="Montserrat" w:hAnsi="Montserrat"/>
          <w:color w:val="2D2D2D" w:themeColor="text1"/>
          <w:spacing w:val="0"/>
          <w:sz w:val="24"/>
          <w:szCs w:val="28"/>
        </w:rPr>
      </w:pPr>
    </w:p>
    <w:p w14:paraId="4437EA1C" w14:textId="77777777" w:rsidR="00DC3D68" w:rsidRDefault="00DC3D68" w:rsidP="00DC3D68">
      <w:pPr>
        <w:pStyle w:val="GWHeading1"/>
        <w:rPr>
          <w:rFonts w:ascii="Montserrat" w:hAnsi="Montserrat"/>
          <w:color w:val="2D2D2D" w:themeColor="text1"/>
          <w:spacing w:val="0"/>
          <w:sz w:val="24"/>
          <w:szCs w:val="24"/>
        </w:rPr>
      </w:pPr>
      <w:r w:rsidRPr="005C0B1E">
        <w:rPr>
          <w:b w:val="0"/>
          <w:bCs/>
          <w:noProof/>
          <w:color w:val="2D2D2D" w:themeColor="text1"/>
          <w:spacing w:val="0"/>
        </w:rPr>
        <mc:AlternateContent>
          <mc:Choice Requires="wps">
            <w:drawing>
              <wp:anchor distT="45720" distB="45720" distL="114300" distR="114300" simplePos="0" relativeHeight="251665449" behindDoc="0" locked="0" layoutInCell="1" allowOverlap="1" wp14:anchorId="64957063" wp14:editId="540568A5">
                <wp:simplePos x="0" y="0"/>
                <wp:positionH relativeFrom="margin">
                  <wp:align>right</wp:align>
                </wp:positionH>
                <wp:positionV relativeFrom="paragraph">
                  <wp:posOffset>336006</wp:posOffset>
                </wp:positionV>
                <wp:extent cx="5690870" cy="2101755"/>
                <wp:effectExtent l="19050" t="19050" r="24130" b="13335"/>
                <wp:wrapNone/>
                <wp:docPr id="327472875" name="Text Box 32747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0BAE4665" w14:textId="77777777" w:rsidR="00DC3D68" w:rsidRDefault="00DC3D68" w:rsidP="00DC3D68">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57063" id="Text Box 327472875" o:spid="_x0000_s1048" type="#_x0000_t202" style="position:absolute;margin-left:396.9pt;margin-top:26.45pt;width:448.1pt;height:165.5pt;z-index:2516654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" filled="f" strokecolor="#5f497a [3215]" strokeweight="3pt">
                <v:textbox>
                  <w:txbxContent>
                    <w:p w14:paraId="0BAE4665" w14:textId="77777777" w:rsidR="00DC3D68" w:rsidRDefault="00DC3D68" w:rsidP="00DC3D68">
                      <w:pPr>
                        <w:pStyle w:val="GWNormal"/>
                      </w:pPr>
                    </w:p>
                  </w:txbxContent>
                </v:textbox>
                <w10:wrap anchorx="margin"/>
              </v:shape>
            </w:pict>
          </mc:Fallback>
        </mc:AlternateContent>
      </w:r>
      <w:r>
        <w:rPr>
          <w:rFonts w:ascii="Montserrat" w:hAnsi="Montserrat"/>
          <w:color w:val="2D2D2D" w:themeColor="text1"/>
          <w:spacing w:val="0"/>
          <w:sz w:val="24"/>
          <w:szCs w:val="24"/>
        </w:rPr>
        <w:t>How does clean language reduce misunderstandings?</w:t>
      </w:r>
    </w:p>
    <w:p w14:paraId="301CFB81" w14:textId="77777777" w:rsidR="00DC3D68" w:rsidRPr="0001182E" w:rsidRDefault="00DC3D68" w:rsidP="00DC3D68">
      <w:pPr>
        <w:pStyle w:val="GWHeading1"/>
        <w:rPr>
          <w:rFonts w:ascii="Montserrat" w:hAnsi="Montserrat"/>
          <w:color w:val="2D2D2D" w:themeColor="text1"/>
          <w:sz w:val="24"/>
          <w:szCs w:val="24"/>
        </w:rPr>
      </w:pPr>
    </w:p>
    <w:p w14:paraId="62E95AB4" w14:textId="77777777" w:rsidR="00DC3D68" w:rsidRPr="0001182E" w:rsidRDefault="00DC3D68" w:rsidP="00DC3D68">
      <w:pPr>
        <w:pStyle w:val="GWHeading1"/>
        <w:rPr>
          <w:rFonts w:ascii="Montserrat" w:hAnsi="Montserrat"/>
          <w:color w:val="2D2D2D" w:themeColor="text1"/>
          <w:sz w:val="24"/>
          <w:szCs w:val="24"/>
        </w:rPr>
      </w:pPr>
    </w:p>
    <w:p w14:paraId="2D49993D" w14:textId="77777777" w:rsidR="00DC3D68" w:rsidRPr="0001182E" w:rsidRDefault="00DC3D68" w:rsidP="00DC3D68">
      <w:pPr>
        <w:pStyle w:val="GWHeading1"/>
        <w:rPr>
          <w:rFonts w:ascii="Montserrat" w:hAnsi="Montserrat"/>
          <w:color w:val="2D2D2D" w:themeColor="text1"/>
          <w:sz w:val="24"/>
          <w:szCs w:val="24"/>
        </w:rPr>
      </w:pPr>
    </w:p>
    <w:p w14:paraId="7B887792" w14:textId="77777777" w:rsidR="00DC3D68" w:rsidRPr="0001182E" w:rsidRDefault="00DC3D68" w:rsidP="00DC3D68">
      <w:pPr>
        <w:pStyle w:val="GWHeading1"/>
        <w:rPr>
          <w:rFonts w:ascii="Montserrat" w:hAnsi="Montserrat"/>
          <w:color w:val="2D2D2D" w:themeColor="text1"/>
          <w:sz w:val="24"/>
          <w:szCs w:val="24"/>
        </w:rPr>
      </w:pPr>
    </w:p>
    <w:p w14:paraId="7AF8A4E9" w14:textId="77777777" w:rsidR="00DC3D68" w:rsidRDefault="00DC3D68" w:rsidP="00DC3D68">
      <w:pPr>
        <w:pStyle w:val="GWNormal"/>
        <w:rPr>
          <w:rFonts w:ascii="Montserrat" w:hAnsi="Montserrat"/>
          <w:color w:val="F5F5F5" w:themeColor="background1"/>
        </w:rPr>
      </w:pPr>
    </w:p>
    <w:p w14:paraId="267F6CB7" w14:textId="5080CE2C" w:rsidR="00077757" w:rsidRPr="0001182E" w:rsidRDefault="00077757" w:rsidP="00077757">
      <w:pPr>
        <w:pStyle w:val="GWHeading1"/>
        <w:rPr>
          <w:rFonts w:ascii="Montserrat" w:hAnsi="Montserrat"/>
          <w:color w:val="2D2D2D" w:themeColor="text1"/>
          <w:spacing w:val="0"/>
          <w:sz w:val="24"/>
          <w:szCs w:val="24"/>
        </w:rPr>
      </w:pPr>
      <w:bookmarkStart w:id="22" w:name="_Toc147834990"/>
      <w:r>
        <w:lastRenderedPageBreak/>
        <w:br/>
      </w:r>
      <w:r>
        <w:rPr>
          <w:rFonts w:ascii="Montserrat" w:hAnsi="Montserrat"/>
          <w:color w:val="2D2D2D" w:themeColor="text1"/>
          <w:spacing w:val="0"/>
          <w:sz w:val="24"/>
          <w:szCs w:val="24"/>
        </w:rPr>
        <w:t>Think about the last time you gave instructions to a team member</w:t>
      </w:r>
      <w:r w:rsidR="006C2F75">
        <w:rPr>
          <w:rFonts w:ascii="Montserrat" w:hAnsi="Montserrat"/>
          <w:color w:val="2D2D2D" w:themeColor="text1"/>
          <w:spacing w:val="0"/>
          <w:sz w:val="24"/>
          <w:szCs w:val="24"/>
        </w:rPr>
        <w:t xml:space="preserve">. </w:t>
      </w:r>
      <w:r>
        <w:rPr>
          <w:rFonts w:ascii="Montserrat" w:hAnsi="Montserrat"/>
          <w:color w:val="2D2D2D" w:themeColor="text1"/>
          <w:spacing w:val="0"/>
          <w:sz w:val="24"/>
          <w:szCs w:val="24"/>
        </w:rPr>
        <w:t xml:space="preserve"> </w:t>
      </w:r>
      <w:r w:rsidR="006C2F75">
        <w:rPr>
          <w:rFonts w:ascii="Montserrat" w:hAnsi="Montserrat"/>
          <w:color w:val="2D2D2D" w:themeColor="text1"/>
          <w:spacing w:val="0"/>
          <w:sz w:val="24"/>
          <w:szCs w:val="24"/>
        </w:rPr>
        <w:t>W</w:t>
      </w:r>
      <w:r>
        <w:rPr>
          <w:rFonts w:ascii="Montserrat" w:hAnsi="Montserrat"/>
          <w:color w:val="2D2D2D" w:themeColor="text1"/>
          <w:spacing w:val="0"/>
          <w:sz w:val="24"/>
          <w:szCs w:val="24"/>
        </w:rPr>
        <w:t>ere the</w:t>
      </w:r>
      <w:r w:rsidR="006C2F75">
        <w:rPr>
          <w:rFonts w:ascii="Montserrat" w:hAnsi="Montserrat"/>
          <w:color w:val="2D2D2D" w:themeColor="text1"/>
          <w:spacing w:val="0"/>
          <w:sz w:val="24"/>
          <w:szCs w:val="24"/>
        </w:rPr>
        <w:t xml:space="preserve"> instructions</w:t>
      </w:r>
      <w:r>
        <w:rPr>
          <w:rFonts w:ascii="Montserrat" w:hAnsi="Montserrat"/>
          <w:color w:val="2D2D2D" w:themeColor="text1"/>
          <w:spacing w:val="0"/>
          <w:sz w:val="24"/>
          <w:szCs w:val="24"/>
        </w:rPr>
        <w:t xml:space="preserve"> clean? If not, what could you have said/written instead?</w:t>
      </w:r>
      <w:bookmarkEnd w:id="22"/>
    </w:p>
    <w:p w14:paraId="2B53015B" w14:textId="59C3A44C" w:rsidR="00E57CD7" w:rsidRDefault="00077757" w:rsidP="008E3D4B">
      <w:pPr>
        <w:pStyle w:val="GWHeading1"/>
        <w:rPr>
          <w:rFonts w:ascii="Montserrat" w:hAnsi="Montserrat"/>
          <w:color w:val="5F497A" w:themeColor="accent3"/>
          <w:spacing w:val="0"/>
          <w:sz w:val="36"/>
          <w:szCs w:val="36"/>
        </w:rPr>
      </w:pPr>
      <w:bookmarkStart w:id="23" w:name="_Toc147834991"/>
      <w:r w:rsidRPr="005C0B1E">
        <w:rPr>
          <w:b w:val="0"/>
          <w:bCs/>
          <w:noProof/>
          <w:color w:val="2D2D2D" w:themeColor="text1"/>
          <w:spacing w:val="0"/>
        </w:rPr>
        <mc:AlternateContent>
          <mc:Choice Requires="wps">
            <w:drawing>
              <wp:anchor distT="45720" distB="45720" distL="114300" distR="114300" simplePos="0" relativeHeight="251658263" behindDoc="0" locked="0" layoutInCell="1" allowOverlap="1" wp14:anchorId="55BD3298" wp14:editId="6A08843B">
                <wp:simplePos x="0" y="0"/>
                <wp:positionH relativeFrom="margin">
                  <wp:align>left</wp:align>
                </wp:positionH>
                <wp:positionV relativeFrom="paragraph">
                  <wp:posOffset>174988</wp:posOffset>
                </wp:positionV>
                <wp:extent cx="5690870" cy="2101755"/>
                <wp:effectExtent l="19050" t="19050" r="24130" b="13335"/>
                <wp:wrapNone/>
                <wp:docPr id="86665226" name="Text Box 86665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518FAECF" w14:textId="77777777" w:rsidR="00077757" w:rsidRDefault="00077757" w:rsidP="00077757">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D3298" id="Text Box 86665226" o:spid="_x0000_s1049" type="#_x0000_t202" style="position:absolute;margin-left:0;margin-top:13.8pt;width:448.1pt;height:165.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" filled="f" strokecolor="#5f497a [3215]" strokeweight="3pt">
                <v:textbox>
                  <w:txbxContent>
                    <w:p w14:paraId="518FAECF" w14:textId="77777777" w:rsidR="00077757" w:rsidRDefault="00077757" w:rsidP="00077757">
                      <w:pPr>
                        <w:pStyle w:val="GWNormal"/>
                      </w:pPr>
                    </w:p>
                  </w:txbxContent>
                </v:textbox>
                <w10:wrap anchorx="margin"/>
              </v:shape>
            </w:pict>
          </mc:Fallback>
        </mc:AlternateContent>
      </w:r>
      <w:bookmarkEnd w:id="23"/>
    </w:p>
    <w:p w14:paraId="6AEBB792" w14:textId="70541B4C" w:rsidR="00E57CD7" w:rsidRDefault="00E57CD7" w:rsidP="008E3D4B">
      <w:pPr>
        <w:pStyle w:val="GWHeading1"/>
        <w:rPr>
          <w:rFonts w:ascii="Montserrat" w:hAnsi="Montserrat"/>
          <w:color w:val="5F497A" w:themeColor="accent3"/>
          <w:spacing w:val="0"/>
          <w:sz w:val="36"/>
          <w:szCs w:val="36"/>
        </w:rPr>
      </w:pPr>
    </w:p>
    <w:p w14:paraId="2694C56D" w14:textId="630CEC8B" w:rsidR="00E57CD7" w:rsidRDefault="00E57CD7" w:rsidP="008E3D4B">
      <w:pPr>
        <w:pStyle w:val="GWHeading1"/>
        <w:rPr>
          <w:rFonts w:ascii="Montserrat" w:hAnsi="Montserrat"/>
          <w:color w:val="5F497A" w:themeColor="accent3"/>
          <w:spacing w:val="0"/>
          <w:sz w:val="36"/>
          <w:szCs w:val="36"/>
        </w:rPr>
      </w:pPr>
    </w:p>
    <w:p w14:paraId="63D7A708" w14:textId="731D840C" w:rsidR="00E57CD7" w:rsidRDefault="00E57CD7" w:rsidP="008E3D4B">
      <w:pPr>
        <w:pStyle w:val="GWHeading1"/>
        <w:rPr>
          <w:rFonts w:ascii="Montserrat" w:hAnsi="Montserrat"/>
          <w:color w:val="5F497A" w:themeColor="accent3"/>
          <w:spacing w:val="0"/>
          <w:sz w:val="36"/>
          <w:szCs w:val="36"/>
        </w:rPr>
      </w:pPr>
    </w:p>
    <w:p w14:paraId="4B7D8828" w14:textId="77777777" w:rsidR="00DC3D68" w:rsidRDefault="00DC3D68" w:rsidP="00DC3D68">
      <w:pPr>
        <w:spacing w:after="0" w:line="240" w:lineRule="auto"/>
        <w:rPr>
          <w:rFonts w:ascii="Montserrat" w:hAnsi="Montserrat"/>
          <w:spacing w:val="0"/>
          <w:szCs w:val="28"/>
        </w:rPr>
      </w:pPr>
      <w:bookmarkStart w:id="24" w:name="_Toc147834992"/>
    </w:p>
    <w:p w14:paraId="26C4DC27" w14:textId="77777777" w:rsidR="00DC3D68" w:rsidRDefault="00DC3D68" w:rsidP="00DC3D68">
      <w:pPr>
        <w:spacing w:after="0" w:line="240" w:lineRule="auto"/>
        <w:rPr>
          <w:rFonts w:ascii="Montserrat" w:hAnsi="Montserrat"/>
          <w:spacing w:val="0"/>
          <w:szCs w:val="28"/>
        </w:rPr>
      </w:pPr>
    </w:p>
    <w:p w14:paraId="1FE4DF8F" w14:textId="77777777" w:rsidR="00DC3D68" w:rsidRDefault="00DC3D68" w:rsidP="00DC3D68">
      <w:pPr>
        <w:spacing w:after="0" w:line="240" w:lineRule="auto"/>
        <w:rPr>
          <w:rFonts w:ascii="Montserrat" w:hAnsi="Montserrat"/>
          <w:spacing w:val="0"/>
          <w:szCs w:val="28"/>
        </w:rPr>
      </w:pPr>
    </w:p>
    <w:p w14:paraId="4BD6D294" w14:textId="77777777" w:rsidR="00DC3D68" w:rsidRDefault="00DC3D68" w:rsidP="00DC3D68">
      <w:pPr>
        <w:spacing w:after="0" w:line="240" w:lineRule="auto"/>
        <w:rPr>
          <w:rFonts w:ascii="Montserrat" w:hAnsi="Montserrat"/>
          <w:spacing w:val="0"/>
          <w:szCs w:val="28"/>
        </w:rPr>
      </w:pPr>
    </w:p>
    <w:p w14:paraId="216F0C28" w14:textId="3F5570D8" w:rsidR="00077757" w:rsidRPr="00DC3D68" w:rsidRDefault="00077757" w:rsidP="00DC3D68">
      <w:pPr>
        <w:spacing w:after="0" w:line="240" w:lineRule="auto"/>
        <w:rPr>
          <w:rFonts w:ascii="Montserrat" w:eastAsiaTheme="majorEastAsia" w:hAnsi="Montserrat" w:cstheme="majorBidi"/>
          <w:b/>
          <w:spacing w:val="0"/>
          <w:szCs w:val="28"/>
        </w:rPr>
      </w:pPr>
      <w:r>
        <w:rPr>
          <w:rFonts w:ascii="Montserrat" w:hAnsi="Montserrat"/>
          <w:spacing w:val="0"/>
          <w:szCs w:val="28"/>
        </w:rPr>
        <w:t>Prepare some clean feedback for one of your team members:</w:t>
      </w:r>
      <w:bookmarkEnd w:id="24"/>
    </w:p>
    <w:p w14:paraId="06BDE1B0" w14:textId="77777777" w:rsidR="00077757" w:rsidRPr="0001182E" w:rsidRDefault="00077757" w:rsidP="00077757">
      <w:pPr>
        <w:pStyle w:val="GWHeading1"/>
        <w:rPr>
          <w:rFonts w:ascii="Montserrat" w:hAnsi="Montserrat"/>
          <w:color w:val="2D2D2D" w:themeColor="text1"/>
          <w:spacing w:val="0"/>
          <w:sz w:val="24"/>
          <w:szCs w:val="28"/>
        </w:rPr>
      </w:pPr>
    </w:p>
    <w:tbl>
      <w:tblPr>
        <w:tblStyle w:val="TableGrid"/>
        <w:tblW w:w="0" w:type="auto"/>
        <w:tblLook w:val="04A0" w:firstRow="1" w:lastRow="0" w:firstColumn="1" w:lastColumn="0" w:noHBand="0" w:noVBand="1"/>
      </w:tblPr>
      <w:tblGrid>
        <w:gridCol w:w="2245"/>
        <w:gridCol w:w="6765"/>
      </w:tblGrid>
      <w:tr w:rsidR="00077757" w14:paraId="30B04788" w14:textId="77777777" w:rsidTr="00950C7E">
        <w:trPr>
          <w:trHeight w:val="1934"/>
        </w:trPr>
        <w:tc>
          <w:tcPr>
            <w:tcW w:w="2245" w:type="dxa"/>
          </w:tcPr>
          <w:p w14:paraId="207E64AF" w14:textId="6A41EE4F" w:rsidR="00077757" w:rsidRDefault="00077757" w:rsidP="00077757">
            <w:pPr>
              <w:pStyle w:val="GWHeading1"/>
              <w:rPr>
                <w:rFonts w:ascii="Montserrat" w:hAnsi="Montserrat"/>
                <w:color w:val="2D2D2D" w:themeColor="text1"/>
                <w:spacing w:val="0"/>
                <w:sz w:val="24"/>
                <w:szCs w:val="28"/>
              </w:rPr>
            </w:pPr>
            <w:bookmarkStart w:id="25" w:name="_Toc147834993"/>
            <w:r>
              <w:rPr>
                <w:rFonts w:ascii="Montserrat" w:hAnsi="Montserrat"/>
                <w:color w:val="2D2D2D" w:themeColor="text1"/>
                <w:spacing w:val="0"/>
                <w:sz w:val="24"/>
                <w:szCs w:val="28"/>
              </w:rPr>
              <w:t>What worked well?</w:t>
            </w:r>
            <w:bookmarkEnd w:id="25"/>
          </w:p>
        </w:tc>
        <w:tc>
          <w:tcPr>
            <w:tcW w:w="6765" w:type="dxa"/>
          </w:tcPr>
          <w:p w14:paraId="2BE9500A" w14:textId="77777777" w:rsidR="00077757" w:rsidRDefault="00077757" w:rsidP="00077757">
            <w:pPr>
              <w:pStyle w:val="GWHeading1"/>
              <w:rPr>
                <w:rFonts w:ascii="Montserrat" w:hAnsi="Montserrat"/>
                <w:color w:val="2D2D2D" w:themeColor="text1"/>
                <w:spacing w:val="0"/>
                <w:sz w:val="24"/>
                <w:szCs w:val="28"/>
              </w:rPr>
            </w:pPr>
          </w:p>
        </w:tc>
      </w:tr>
      <w:tr w:rsidR="00077757" w14:paraId="60B6E71C" w14:textId="77777777" w:rsidTr="00950C7E">
        <w:trPr>
          <w:trHeight w:val="1880"/>
        </w:trPr>
        <w:tc>
          <w:tcPr>
            <w:tcW w:w="2245" w:type="dxa"/>
          </w:tcPr>
          <w:p w14:paraId="75B4F336" w14:textId="08B5EB58" w:rsidR="00077757" w:rsidRDefault="00077757" w:rsidP="00077757">
            <w:pPr>
              <w:pStyle w:val="GWHeading1"/>
              <w:rPr>
                <w:rFonts w:ascii="Montserrat" w:hAnsi="Montserrat"/>
                <w:color w:val="2D2D2D" w:themeColor="text1"/>
                <w:spacing w:val="0"/>
                <w:sz w:val="24"/>
                <w:szCs w:val="28"/>
              </w:rPr>
            </w:pPr>
            <w:bookmarkStart w:id="26" w:name="_Toc147834994"/>
            <w:r>
              <w:rPr>
                <w:rFonts w:ascii="Montserrat" w:hAnsi="Montserrat"/>
                <w:color w:val="2D2D2D" w:themeColor="text1"/>
                <w:spacing w:val="0"/>
                <w:sz w:val="24"/>
                <w:szCs w:val="28"/>
              </w:rPr>
              <w:t>What didn’t work well?</w:t>
            </w:r>
            <w:bookmarkEnd w:id="26"/>
          </w:p>
        </w:tc>
        <w:tc>
          <w:tcPr>
            <w:tcW w:w="6765" w:type="dxa"/>
          </w:tcPr>
          <w:p w14:paraId="39E35168" w14:textId="77777777" w:rsidR="00077757" w:rsidRDefault="00077757" w:rsidP="00077757">
            <w:pPr>
              <w:pStyle w:val="GWHeading1"/>
              <w:rPr>
                <w:rFonts w:ascii="Montserrat" w:hAnsi="Montserrat"/>
                <w:color w:val="2D2D2D" w:themeColor="text1"/>
                <w:spacing w:val="0"/>
                <w:sz w:val="24"/>
                <w:szCs w:val="28"/>
              </w:rPr>
            </w:pPr>
          </w:p>
        </w:tc>
      </w:tr>
      <w:tr w:rsidR="00077757" w14:paraId="2EE49F18" w14:textId="77777777" w:rsidTr="00950C7E">
        <w:trPr>
          <w:trHeight w:val="2150"/>
        </w:trPr>
        <w:tc>
          <w:tcPr>
            <w:tcW w:w="2245" w:type="dxa"/>
          </w:tcPr>
          <w:p w14:paraId="63CCFF53" w14:textId="08320978" w:rsidR="00077757" w:rsidRDefault="00077757" w:rsidP="00077757">
            <w:pPr>
              <w:pStyle w:val="GWHeading1"/>
              <w:rPr>
                <w:rFonts w:ascii="Montserrat" w:hAnsi="Montserrat"/>
                <w:color w:val="2D2D2D" w:themeColor="text1"/>
                <w:spacing w:val="0"/>
                <w:sz w:val="24"/>
                <w:szCs w:val="28"/>
              </w:rPr>
            </w:pPr>
            <w:bookmarkStart w:id="27" w:name="_Toc147834995"/>
            <w:r>
              <w:rPr>
                <w:rFonts w:ascii="Montserrat" w:hAnsi="Montserrat"/>
                <w:color w:val="2D2D2D" w:themeColor="text1"/>
                <w:spacing w:val="0"/>
                <w:sz w:val="24"/>
                <w:szCs w:val="28"/>
              </w:rPr>
              <w:t>What would work better?</w:t>
            </w:r>
            <w:bookmarkEnd w:id="27"/>
          </w:p>
        </w:tc>
        <w:tc>
          <w:tcPr>
            <w:tcW w:w="6765" w:type="dxa"/>
          </w:tcPr>
          <w:p w14:paraId="4A6C1168" w14:textId="77777777" w:rsidR="00077757" w:rsidRDefault="00077757" w:rsidP="00077757">
            <w:pPr>
              <w:pStyle w:val="GWHeading1"/>
              <w:rPr>
                <w:rFonts w:ascii="Montserrat" w:hAnsi="Montserrat"/>
                <w:color w:val="2D2D2D" w:themeColor="text1"/>
                <w:spacing w:val="0"/>
                <w:sz w:val="24"/>
                <w:szCs w:val="28"/>
              </w:rPr>
            </w:pPr>
          </w:p>
        </w:tc>
      </w:tr>
    </w:tbl>
    <w:p w14:paraId="0864DF45" w14:textId="43369E98" w:rsidR="00077757" w:rsidRPr="0001182E" w:rsidRDefault="00077757" w:rsidP="00077757">
      <w:pPr>
        <w:pStyle w:val="GWHeading1"/>
        <w:rPr>
          <w:rFonts w:ascii="Montserrat" w:hAnsi="Montserrat"/>
          <w:color w:val="2D2D2D" w:themeColor="text1"/>
          <w:spacing w:val="0"/>
          <w:sz w:val="24"/>
          <w:szCs w:val="28"/>
        </w:rPr>
      </w:pPr>
    </w:p>
    <w:p w14:paraId="7A4D0BEA" w14:textId="77777777" w:rsidR="00077757" w:rsidRDefault="00077757" w:rsidP="00077757">
      <w:pPr>
        <w:pStyle w:val="GWNormal"/>
      </w:pPr>
    </w:p>
    <w:p w14:paraId="31985998" w14:textId="2BA1130B" w:rsidR="00DC3D68" w:rsidRDefault="00DC3D68" w:rsidP="00DC3D68">
      <w:pPr>
        <w:pStyle w:val="GWNormal"/>
        <w:rPr>
          <w:rFonts w:ascii="Montserrat" w:hAnsi="Montserrat"/>
          <w:b/>
          <w:bCs/>
          <w:color w:val="5F497A" w:themeColor="accent3"/>
          <w:sz w:val="36"/>
          <w:szCs w:val="36"/>
        </w:rPr>
      </w:pPr>
      <w:r w:rsidRPr="00077757">
        <w:rPr>
          <w:rFonts w:ascii="Montserrat" w:hAnsi="Montserrat"/>
          <w:b/>
          <w:bCs/>
          <w:color w:val="5F497A" w:themeColor="accent3"/>
          <w:sz w:val="36"/>
          <w:szCs w:val="36"/>
        </w:rPr>
        <w:lastRenderedPageBreak/>
        <w:t xml:space="preserve">Module 4: Performance </w:t>
      </w:r>
      <w:r w:rsidR="007025BE">
        <w:rPr>
          <w:rFonts w:ascii="Montserrat" w:hAnsi="Montserrat"/>
          <w:b/>
          <w:bCs/>
          <w:color w:val="5F497A" w:themeColor="accent3"/>
          <w:sz w:val="36"/>
          <w:szCs w:val="36"/>
        </w:rPr>
        <w:t>M</w:t>
      </w:r>
      <w:r w:rsidRPr="00077757">
        <w:rPr>
          <w:rFonts w:ascii="Montserrat" w:hAnsi="Montserrat"/>
          <w:b/>
          <w:bCs/>
          <w:color w:val="5F497A" w:themeColor="accent3"/>
          <w:sz w:val="36"/>
          <w:szCs w:val="36"/>
        </w:rPr>
        <w:t xml:space="preserve">anagement </w:t>
      </w:r>
    </w:p>
    <w:p w14:paraId="3CB1E37A" w14:textId="77777777" w:rsidR="00DC3D68" w:rsidRPr="00027BE3" w:rsidRDefault="00DC3D68" w:rsidP="00DC3D68">
      <w:pPr>
        <w:pStyle w:val="GWNormal"/>
        <w:tabs>
          <w:tab w:val="left" w:pos="1731"/>
          <w:tab w:val="left" w:pos="3360"/>
          <w:tab w:val="right" w:pos="9020"/>
        </w:tabs>
        <w:rPr>
          <w:rFonts w:ascii="Montserrat" w:eastAsiaTheme="majorEastAsia" w:hAnsi="Montserrat" w:cstheme="majorBidi"/>
          <w:b/>
          <w:bCs/>
          <w:color w:val="F5F5F5" w:themeColor="background1"/>
          <w:sz w:val="36"/>
          <w:szCs w:val="36"/>
        </w:rPr>
      </w:pPr>
      <w:r w:rsidRPr="00027BE3">
        <w:rPr>
          <w:b/>
          <w:bCs/>
          <w:noProof/>
          <w:color w:val="F5F5F5" w:themeColor="background1"/>
        </w:rPr>
        <mc:AlternateContent>
          <mc:Choice Requires="wps">
            <w:drawing>
              <wp:anchor distT="0" distB="0" distL="114300" distR="114300" simplePos="0" relativeHeight="251667497" behindDoc="1" locked="0" layoutInCell="1" allowOverlap="1" wp14:anchorId="5E520F9B" wp14:editId="0D2D9670">
                <wp:simplePos x="0" y="0"/>
                <wp:positionH relativeFrom="margin">
                  <wp:align>left</wp:align>
                </wp:positionH>
                <wp:positionV relativeFrom="paragraph">
                  <wp:posOffset>213451</wp:posOffset>
                </wp:positionV>
                <wp:extent cx="5797550" cy="2184400"/>
                <wp:effectExtent l="0" t="0" r="12700" b="25400"/>
                <wp:wrapNone/>
                <wp:docPr id="217895023" name="Rectangle 217895023"/>
                <wp:cNvGraphicFramePr/>
                <a:graphic xmlns:a="http://schemas.openxmlformats.org/drawingml/2006/main">
                  <a:graphicData uri="http://schemas.microsoft.com/office/word/2010/wordprocessingShape">
                    <wps:wsp>
                      <wps:cNvSpPr/>
                      <wps:spPr>
                        <a:xfrm>
                          <a:off x="0" y="0"/>
                          <a:ext cx="5797550" cy="2184400"/>
                        </a:xfrm>
                        <a:prstGeom prst="rect">
                          <a:avLst/>
                        </a:prstGeom>
                        <a:solidFill>
                          <a:schemeClr val="accent2"/>
                        </a:solidFill>
                        <a:ln>
                          <a:solidFill>
                            <a:srgbClr val="A1C85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777A" id="Rectangle 217895023" o:spid="_x0000_s1026" style="position:absolute;margin-left:0;margin-top:16.8pt;width:456.5pt;height:172pt;z-index:-2516489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" fillcolor="#68858b [3205]" strokecolor="#a1c852" strokeweight="1pt">
                <w10:wrap anchorx="margin"/>
              </v:rect>
            </w:pict>
          </mc:Fallback>
        </mc:AlternateContent>
      </w:r>
      <w:r w:rsidRPr="00027BE3">
        <w:rPr>
          <w:rFonts w:ascii="Montserrat" w:eastAsiaTheme="majorEastAsia" w:hAnsi="Montserrat" w:cstheme="majorBidi"/>
          <w:b/>
          <w:bCs/>
          <w:color w:val="F5F5F5" w:themeColor="background1"/>
          <w:sz w:val="36"/>
          <w:szCs w:val="36"/>
        </w:rPr>
        <w:tab/>
      </w:r>
      <w:r w:rsidRPr="00027BE3">
        <w:rPr>
          <w:rFonts w:ascii="Montserrat" w:eastAsiaTheme="majorEastAsia" w:hAnsi="Montserrat" w:cstheme="majorBidi"/>
          <w:b/>
          <w:bCs/>
          <w:color w:val="F5F5F5" w:themeColor="background1"/>
          <w:sz w:val="36"/>
          <w:szCs w:val="36"/>
        </w:rPr>
        <w:tab/>
      </w:r>
      <w:r w:rsidRPr="00027BE3">
        <w:rPr>
          <w:rFonts w:ascii="Montserrat" w:eastAsiaTheme="majorEastAsia" w:hAnsi="Montserrat" w:cstheme="majorBidi"/>
          <w:b/>
          <w:bCs/>
          <w:color w:val="F5F5F5" w:themeColor="background1"/>
          <w:sz w:val="36"/>
          <w:szCs w:val="36"/>
        </w:rPr>
        <w:tab/>
      </w:r>
    </w:p>
    <w:p w14:paraId="0F708F32" w14:textId="527F63BB" w:rsidR="00DC3D68" w:rsidRPr="00027BE3" w:rsidRDefault="00DC3D68" w:rsidP="00DC3D68">
      <w:pPr>
        <w:pStyle w:val="GWNormal"/>
        <w:numPr>
          <w:ilvl w:val="0"/>
          <w:numId w:val="30"/>
        </w:numPr>
        <w:rPr>
          <w:rFonts w:ascii="Montserrat" w:hAnsi="Montserrat"/>
          <w:color w:val="F5F5F5" w:themeColor="background1"/>
        </w:rPr>
      </w:pPr>
      <w:r w:rsidRPr="00027BE3">
        <w:rPr>
          <w:rFonts w:ascii="Montserrat" w:hAnsi="Montserrat"/>
          <w:color w:val="F5F5F5" w:themeColor="background1"/>
        </w:rPr>
        <w:t xml:space="preserve">Understand what you need to have in place to manage </w:t>
      </w:r>
      <w:r w:rsidR="00143AF7">
        <w:rPr>
          <w:rFonts w:ascii="Montserrat" w:hAnsi="Montserrat"/>
          <w:color w:val="F5F5F5" w:themeColor="background1"/>
        </w:rPr>
        <w:t xml:space="preserve">the performance of </w:t>
      </w:r>
      <w:r w:rsidRPr="00027BE3">
        <w:rPr>
          <w:rFonts w:ascii="Montserrat" w:hAnsi="Montserrat"/>
          <w:color w:val="F5F5F5" w:themeColor="background1"/>
        </w:rPr>
        <w:t>neurodivergent people within your teams</w:t>
      </w:r>
    </w:p>
    <w:p w14:paraId="6C323CC4" w14:textId="3910FD6A" w:rsidR="00DC3D68" w:rsidRPr="00027BE3" w:rsidRDefault="00DC3D68" w:rsidP="00DC3D68">
      <w:pPr>
        <w:pStyle w:val="GWNormal"/>
        <w:numPr>
          <w:ilvl w:val="0"/>
          <w:numId w:val="30"/>
        </w:numPr>
        <w:rPr>
          <w:color w:val="F5F5F5" w:themeColor="background1"/>
        </w:rPr>
      </w:pPr>
      <w:r w:rsidRPr="00027BE3">
        <w:rPr>
          <w:rFonts w:ascii="Montserrat" w:hAnsi="Montserrat"/>
          <w:color w:val="F5F5F5" w:themeColor="background1"/>
        </w:rPr>
        <w:t>You will also have some information about the best way to go about managing performance, whether it’s good performance, poor, or overperformance</w:t>
      </w:r>
      <w:r w:rsidRPr="00027BE3">
        <w:rPr>
          <w:color w:val="F5F5F5" w:themeColor="background1"/>
        </w:rPr>
        <w:tab/>
      </w:r>
    </w:p>
    <w:p w14:paraId="5D1D4F67" w14:textId="77777777" w:rsidR="00DC3D68" w:rsidRDefault="00DC3D68">
      <w:pPr>
        <w:spacing w:after="0" w:line="240" w:lineRule="auto"/>
        <w:rPr>
          <w:rFonts w:ascii="Montserrat" w:hAnsi="Montserrat"/>
          <w:b/>
          <w:bCs/>
          <w:color w:val="5F497A" w:themeColor="accent3"/>
          <w:sz w:val="36"/>
          <w:szCs w:val="36"/>
        </w:rPr>
      </w:pPr>
    </w:p>
    <w:p w14:paraId="5BAB120E" w14:textId="77777777" w:rsidR="00DC3D68" w:rsidRDefault="00DC3D68">
      <w:pPr>
        <w:spacing w:after="0" w:line="240" w:lineRule="auto"/>
        <w:rPr>
          <w:rFonts w:ascii="Montserrat" w:hAnsi="Montserrat"/>
          <w:b/>
          <w:bCs/>
          <w:color w:val="5F497A" w:themeColor="accent3"/>
          <w:sz w:val="36"/>
          <w:szCs w:val="36"/>
        </w:rPr>
      </w:pPr>
    </w:p>
    <w:p w14:paraId="287CD086" w14:textId="77777777" w:rsidR="00DC3D68" w:rsidRDefault="00DC3D68" w:rsidP="00DC3D68">
      <w:pPr>
        <w:pStyle w:val="GWNormal"/>
      </w:pPr>
    </w:p>
    <w:p w14:paraId="57586F88" w14:textId="77777777" w:rsidR="00DC3D68" w:rsidRPr="00D25436" w:rsidRDefault="00DC3D68" w:rsidP="00DC3D68">
      <w:pPr>
        <w:rPr>
          <w:rFonts w:ascii="Montserrat" w:hAnsi="Montserrat"/>
          <w:b/>
          <w:bCs/>
        </w:rPr>
      </w:pPr>
      <w:r w:rsidRPr="00D25436">
        <w:rPr>
          <w:rFonts w:ascii="Montserrat" w:hAnsi="Montserrat"/>
          <w:b/>
          <w:bCs/>
        </w:rPr>
        <w:t>Define effective performance management:</w:t>
      </w:r>
    </w:p>
    <w:p w14:paraId="76BB9FDA" w14:textId="77777777" w:rsidR="00DC3D68" w:rsidRDefault="00DC3D68" w:rsidP="00DC3D68">
      <w:pPr>
        <w:pStyle w:val="GWNormal"/>
      </w:pPr>
      <w:r w:rsidRPr="005C0B1E">
        <w:rPr>
          <w:b/>
          <w:bCs/>
          <w:noProof/>
        </w:rPr>
        <mc:AlternateContent>
          <mc:Choice Requires="wps">
            <w:drawing>
              <wp:anchor distT="45720" distB="45720" distL="114300" distR="114300" simplePos="0" relativeHeight="251669545" behindDoc="0" locked="0" layoutInCell="1" allowOverlap="1" wp14:anchorId="5E824968" wp14:editId="474714B1">
                <wp:simplePos x="0" y="0"/>
                <wp:positionH relativeFrom="margin">
                  <wp:align>left</wp:align>
                </wp:positionH>
                <wp:positionV relativeFrom="paragraph">
                  <wp:posOffset>194037</wp:posOffset>
                </wp:positionV>
                <wp:extent cx="5690870" cy="2101755"/>
                <wp:effectExtent l="19050" t="19050" r="24130" b="13335"/>
                <wp:wrapNone/>
                <wp:docPr id="1437137255" name="Text Box 1437137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11028389" w14:textId="77777777" w:rsidR="00DC3D68" w:rsidRDefault="00DC3D68" w:rsidP="00DC3D68">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24968" id="Text Box 1437137255" o:spid="_x0000_s1050" type="#_x0000_t202" style="position:absolute;margin-left:0;margin-top:15.3pt;width:448.1pt;height:165.5pt;z-index:2516695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" filled="f" strokecolor="#5f497a [3215]" strokeweight="3pt">
                <v:textbox>
                  <w:txbxContent>
                    <w:p w14:paraId="11028389" w14:textId="77777777" w:rsidR="00DC3D68" w:rsidRDefault="00DC3D68" w:rsidP="00DC3D68">
                      <w:pPr>
                        <w:pStyle w:val="GWNormal"/>
                      </w:pPr>
                    </w:p>
                  </w:txbxContent>
                </v:textbox>
                <w10:wrap anchorx="margin"/>
              </v:shape>
            </w:pict>
          </mc:Fallback>
        </mc:AlternateContent>
      </w:r>
    </w:p>
    <w:p w14:paraId="16F05A2B" w14:textId="77777777" w:rsidR="00DC3D68" w:rsidRPr="008717B0" w:rsidRDefault="00DC3D68" w:rsidP="00DC3D68">
      <w:pPr>
        <w:pStyle w:val="GWNormal"/>
      </w:pPr>
    </w:p>
    <w:p w14:paraId="1DBFF3B9" w14:textId="77777777" w:rsidR="00DC3D68" w:rsidRPr="008717B0" w:rsidRDefault="00DC3D68" w:rsidP="00DC3D68">
      <w:pPr>
        <w:spacing w:line="276" w:lineRule="auto"/>
        <w:ind w:left="720" w:firstLine="720"/>
        <w:rPr>
          <w:spacing w:val="0"/>
        </w:rPr>
      </w:pPr>
    </w:p>
    <w:p w14:paraId="67F5BA59" w14:textId="77777777" w:rsidR="00DC3D68" w:rsidRPr="008717B0" w:rsidRDefault="00DC3D68" w:rsidP="00DC3D68">
      <w:pPr>
        <w:ind w:left="491"/>
        <w:rPr>
          <w:spacing w:val="0"/>
        </w:rPr>
      </w:pPr>
    </w:p>
    <w:p w14:paraId="58FAE6BC" w14:textId="77777777" w:rsidR="00DC3D68" w:rsidRPr="008717B0" w:rsidRDefault="00DC3D68" w:rsidP="00DC3D68">
      <w:pPr>
        <w:ind w:left="491"/>
        <w:rPr>
          <w:spacing w:val="0"/>
        </w:rPr>
      </w:pPr>
    </w:p>
    <w:p w14:paraId="2C72A48C" w14:textId="77777777" w:rsidR="00DC3D68" w:rsidRPr="008717B0" w:rsidRDefault="00DC3D68" w:rsidP="00DC3D68">
      <w:pPr>
        <w:tabs>
          <w:tab w:val="left" w:pos="3034"/>
        </w:tabs>
        <w:ind w:left="491"/>
        <w:rPr>
          <w:spacing w:val="0"/>
        </w:rPr>
      </w:pPr>
      <w:r>
        <w:rPr>
          <w:spacing w:val="0"/>
        </w:rPr>
        <w:tab/>
      </w:r>
    </w:p>
    <w:p w14:paraId="451F5810" w14:textId="2DED123A" w:rsidR="00DC3D68" w:rsidRPr="008717B0" w:rsidRDefault="00DC3D68" w:rsidP="00DC3D68">
      <w:pPr>
        <w:ind w:left="491"/>
        <w:rPr>
          <w:spacing w:val="0"/>
        </w:rPr>
      </w:pPr>
    </w:p>
    <w:p w14:paraId="2B896769" w14:textId="0B075EE8" w:rsidR="00C10F07" w:rsidRDefault="00DC3D68">
      <w:pPr>
        <w:spacing w:after="0" w:line="240" w:lineRule="auto"/>
        <w:rPr>
          <w:rFonts w:ascii="Montserrat" w:hAnsi="Montserrat"/>
          <w:b/>
          <w:bCs/>
          <w:color w:val="5F497A" w:themeColor="accent3"/>
          <w:spacing w:val="0"/>
          <w:sz w:val="36"/>
          <w:szCs w:val="36"/>
        </w:rPr>
      </w:pPr>
      <w:r w:rsidRPr="008717B0">
        <w:rPr>
          <w:noProof/>
          <w:lang w:eastAsia="en-GB"/>
        </w:rPr>
        <w:drawing>
          <wp:anchor distT="0" distB="0" distL="114300" distR="114300" simplePos="0" relativeHeight="251658268" behindDoc="1" locked="0" layoutInCell="1" allowOverlap="1" wp14:anchorId="33D040F7" wp14:editId="3C580AFF">
            <wp:simplePos x="0" y="0"/>
            <wp:positionH relativeFrom="margin">
              <wp:align>center</wp:align>
            </wp:positionH>
            <wp:positionV relativeFrom="page">
              <wp:posOffset>7361656</wp:posOffset>
            </wp:positionV>
            <wp:extent cx="2622884" cy="2074150"/>
            <wp:effectExtent l="0" t="0" r="6350" b="2540"/>
            <wp:wrapNone/>
            <wp:docPr id="1912038825" name="Picture 1912038825" descr="A group of people with backpacks and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38825" name="Picture 1912038825" descr="A group of people with backpacks and bag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2884" cy="207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F07">
        <w:rPr>
          <w:rFonts w:ascii="Montserrat" w:hAnsi="Montserrat"/>
          <w:b/>
          <w:bCs/>
          <w:color w:val="5F497A" w:themeColor="accent3"/>
          <w:sz w:val="36"/>
          <w:szCs w:val="36"/>
        </w:rPr>
        <w:br w:type="page"/>
      </w:r>
    </w:p>
    <w:p w14:paraId="1A8EECD6" w14:textId="6D872537" w:rsidR="00F714DD" w:rsidRPr="008717B0" w:rsidRDefault="00764871" w:rsidP="0064612A">
      <w:pPr>
        <w:ind w:left="491"/>
        <w:rPr>
          <w:spacing w:val="0"/>
        </w:rPr>
      </w:pPr>
      <w:r>
        <w:rPr>
          <w:noProof/>
        </w:rPr>
        <w:lastRenderedPageBreak/>
        <w:drawing>
          <wp:anchor distT="0" distB="0" distL="114300" distR="114300" simplePos="0" relativeHeight="251658281" behindDoc="0" locked="0" layoutInCell="1" allowOverlap="1" wp14:anchorId="2491EA9C" wp14:editId="7F13270D">
            <wp:simplePos x="0" y="0"/>
            <wp:positionH relativeFrom="page">
              <wp:posOffset>49530</wp:posOffset>
            </wp:positionH>
            <wp:positionV relativeFrom="paragraph">
              <wp:posOffset>0</wp:posOffset>
            </wp:positionV>
            <wp:extent cx="7535545" cy="5114925"/>
            <wp:effectExtent l="0" t="0" r="8255" b="9525"/>
            <wp:wrapNone/>
            <wp:docPr id="1932214156" name="Picture 1932214156" descr="A diagram of a performance improvemen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4156" name="Picture 1" descr="A diagram of a performance improvement pla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5545" cy="5114925"/>
                    </a:xfrm>
                    <a:prstGeom prst="rect">
                      <a:avLst/>
                    </a:prstGeom>
                    <a:noFill/>
                  </pic:spPr>
                </pic:pic>
              </a:graphicData>
            </a:graphic>
            <wp14:sizeRelH relativeFrom="page">
              <wp14:pctWidth>0</wp14:pctWidth>
            </wp14:sizeRelH>
            <wp14:sizeRelV relativeFrom="page">
              <wp14:pctHeight>0</wp14:pctHeight>
            </wp14:sizeRelV>
          </wp:anchor>
        </w:drawing>
      </w:r>
    </w:p>
    <w:p w14:paraId="6E31E627" w14:textId="6BE4EAB1" w:rsidR="00D25436" w:rsidRDefault="00D25436" w:rsidP="00D25436">
      <w:pPr>
        <w:rPr>
          <w:rFonts w:ascii="Montserrat" w:hAnsi="Montserrat"/>
          <w:b/>
          <w:bCs/>
        </w:rPr>
      </w:pPr>
      <w:r>
        <w:rPr>
          <w:rFonts w:ascii="Montserrat" w:hAnsi="Montserrat"/>
          <w:b/>
          <w:bCs/>
        </w:rPr>
        <w:br/>
      </w:r>
    </w:p>
    <w:p w14:paraId="309AD7E2" w14:textId="315A38D6" w:rsidR="00D25436" w:rsidRDefault="00D25436" w:rsidP="00D25436">
      <w:pPr>
        <w:rPr>
          <w:rFonts w:ascii="Montserrat" w:hAnsi="Montserrat"/>
          <w:b/>
          <w:bCs/>
        </w:rPr>
      </w:pPr>
    </w:p>
    <w:p w14:paraId="49378C0C" w14:textId="2C710D83" w:rsidR="00D25436" w:rsidRDefault="00D25436" w:rsidP="00D25436">
      <w:pPr>
        <w:rPr>
          <w:rFonts w:ascii="Montserrat" w:hAnsi="Montserrat"/>
          <w:b/>
          <w:bCs/>
        </w:rPr>
      </w:pPr>
    </w:p>
    <w:p w14:paraId="103182A0" w14:textId="02BED1E6" w:rsidR="00D25436" w:rsidRDefault="00D25436" w:rsidP="00D25436">
      <w:pPr>
        <w:rPr>
          <w:rFonts w:ascii="Montserrat" w:hAnsi="Montserrat"/>
          <w:b/>
          <w:bCs/>
        </w:rPr>
      </w:pPr>
    </w:p>
    <w:p w14:paraId="295463C2" w14:textId="39B3D9DB" w:rsidR="00D25436" w:rsidRDefault="00D25436" w:rsidP="00D25436">
      <w:pPr>
        <w:rPr>
          <w:rFonts w:ascii="Montserrat" w:hAnsi="Montserrat"/>
          <w:b/>
          <w:bCs/>
        </w:rPr>
      </w:pPr>
    </w:p>
    <w:p w14:paraId="4F0DB399" w14:textId="29A53F8E" w:rsidR="00D25436" w:rsidRDefault="00D25436" w:rsidP="00D25436">
      <w:pPr>
        <w:rPr>
          <w:rFonts w:ascii="Montserrat" w:hAnsi="Montserrat"/>
          <w:b/>
          <w:bCs/>
        </w:rPr>
      </w:pPr>
    </w:p>
    <w:p w14:paraId="03D0C86D" w14:textId="0CD9D31D" w:rsidR="00D25436" w:rsidRDefault="00D25436" w:rsidP="00D25436">
      <w:pPr>
        <w:rPr>
          <w:rFonts w:ascii="Montserrat" w:hAnsi="Montserrat"/>
          <w:b/>
          <w:bCs/>
        </w:rPr>
      </w:pPr>
    </w:p>
    <w:p w14:paraId="1E47BA6C" w14:textId="64315BAE" w:rsidR="00D25436" w:rsidRDefault="00D25436" w:rsidP="00D25436">
      <w:pPr>
        <w:rPr>
          <w:rFonts w:ascii="Montserrat" w:hAnsi="Montserrat"/>
          <w:b/>
          <w:bCs/>
        </w:rPr>
      </w:pPr>
    </w:p>
    <w:p w14:paraId="40DAA483" w14:textId="42F681F9" w:rsidR="00D25436" w:rsidRDefault="00D25436" w:rsidP="00D25436">
      <w:pPr>
        <w:rPr>
          <w:rFonts w:ascii="Montserrat" w:hAnsi="Montserrat"/>
          <w:b/>
          <w:bCs/>
        </w:rPr>
      </w:pPr>
    </w:p>
    <w:p w14:paraId="04D81E89" w14:textId="5E70089D" w:rsidR="006679C5" w:rsidRDefault="006679C5">
      <w:pPr>
        <w:spacing w:after="0" w:line="240" w:lineRule="auto"/>
        <w:rPr>
          <w:rFonts w:ascii="Montserrat" w:hAnsi="Montserrat"/>
          <w:b/>
          <w:bCs/>
        </w:rPr>
      </w:pPr>
      <w:r>
        <w:rPr>
          <w:rFonts w:ascii="Montserrat" w:hAnsi="Montserrat"/>
          <w:b/>
          <w:bCs/>
        </w:rPr>
        <w:br w:type="page"/>
      </w:r>
    </w:p>
    <w:p w14:paraId="2D0BAA32" w14:textId="0FB7CBE7" w:rsidR="00D25436" w:rsidRPr="00D25436" w:rsidRDefault="00D25436" w:rsidP="00D25436">
      <w:pPr>
        <w:rPr>
          <w:rFonts w:ascii="Montserrat" w:hAnsi="Montserrat"/>
          <w:b/>
          <w:bCs/>
        </w:rPr>
      </w:pPr>
      <w:r w:rsidRPr="00D25436">
        <w:rPr>
          <w:rFonts w:ascii="Montserrat" w:hAnsi="Montserrat"/>
          <w:b/>
          <w:bCs/>
        </w:rPr>
        <w:lastRenderedPageBreak/>
        <w:t xml:space="preserve">Over performance and under performance are both problems for neurodivergent staff.  </w:t>
      </w:r>
      <w:r>
        <w:rPr>
          <w:rFonts w:ascii="Montserrat" w:hAnsi="Montserrat"/>
          <w:b/>
          <w:bCs/>
        </w:rPr>
        <w:br/>
      </w:r>
      <w:r>
        <w:rPr>
          <w:rFonts w:ascii="Montserrat" w:hAnsi="Montserrat"/>
          <w:b/>
          <w:bCs/>
        </w:rPr>
        <w:br/>
      </w:r>
      <w:r w:rsidRPr="00D25436">
        <w:rPr>
          <w:rFonts w:ascii="Montserrat" w:hAnsi="Montserrat"/>
          <w:b/>
          <w:bCs/>
        </w:rPr>
        <w:t>a) How would you manage over performance?</w:t>
      </w:r>
    </w:p>
    <w:p w14:paraId="338D1E33" w14:textId="47683727" w:rsidR="00D25436" w:rsidRDefault="00764871" w:rsidP="00D25436">
      <w:pPr>
        <w:rPr>
          <w:rFonts w:ascii="Montserrat" w:hAnsi="Montserrat"/>
          <w:b/>
          <w:bCs/>
        </w:rPr>
      </w:pPr>
      <w:r w:rsidRPr="005C0B1E">
        <w:rPr>
          <w:b/>
          <w:bCs/>
          <w:noProof/>
          <w:spacing w:val="0"/>
        </w:rPr>
        <mc:AlternateContent>
          <mc:Choice Requires="wps">
            <w:drawing>
              <wp:anchor distT="45720" distB="45720" distL="114300" distR="114300" simplePos="0" relativeHeight="251689001" behindDoc="0" locked="0" layoutInCell="1" allowOverlap="1" wp14:anchorId="1E37CB61" wp14:editId="787B5E4B">
                <wp:simplePos x="0" y="0"/>
                <wp:positionH relativeFrom="margin">
                  <wp:align>right</wp:align>
                </wp:positionH>
                <wp:positionV relativeFrom="paragraph">
                  <wp:posOffset>229235</wp:posOffset>
                </wp:positionV>
                <wp:extent cx="5690870" cy="960086"/>
                <wp:effectExtent l="19050" t="19050" r="24130" b="12065"/>
                <wp:wrapNone/>
                <wp:docPr id="1244185999" name="Text Box 1244185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960086"/>
                        </a:xfrm>
                        <a:prstGeom prst="rect">
                          <a:avLst/>
                        </a:prstGeom>
                        <a:noFill/>
                        <a:ln w="38100">
                          <a:solidFill>
                            <a:schemeClr val="tx2"/>
                          </a:solidFill>
                          <a:miter lim="800000"/>
                          <a:headEnd/>
                          <a:tailEnd/>
                        </a:ln>
                      </wps:spPr>
                      <wps:txbx>
                        <w:txbxContent>
                          <w:p w14:paraId="51CD3116" w14:textId="77777777" w:rsidR="00764871" w:rsidRDefault="00764871" w:rsidP="00764871">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7CB61" id="Text Box 1244185999" o:spid="_x0000_s1051" type="#_x0000_t202" style="position:absolute;margin-left:396.9pt;margin-top:18.05pt;width:448.1pt;height:75.6pt;z-index:25168900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" filled="f" strokecolor="#5f497a [3215]" strokeweight="3pt">
                <v:textbox>
                  <w:txbxContent>
                    <w:p w14:paraId="51CD3116" w14:textId="77777777" w:rsidR="00764871" w:rsidRDefault="00764871" w:rsidP="00764871">
                      <w:pPr>
                        <w:pStyle w:val="GWNormal"/>
                      </w:pPr>
                    </w:p>
                  </w:txbxContent>
                </v:textbox>
                <w10:wrap anchorx="margin"/>
              </v:shape>
            </w:pict>
          </mc:Fallback>
        </mc:AlternateContent>
      </w:r>
    </w:p>
    <w:p w14:paraId="5DF4ECA5" w14:textId="77777777" w:rsidR="00764871" w:rsidRDefault="00764871" w:rsidP="00D25436">
      <w:pPr>
        <w:rPr>
          <w:rFonts w:ascii="Montserrat" w:hAnsi="Montserrat"/>
          <w:b/>
          <w:bCs/>
        </w:rPr>
      </w:pPr>
    </w:p>
    <w:p w14:paraId="7FC9CD9C" w14:textId="77777777" w:rsidR="00D25436" w:rsidRDefault="00D25436" w:rsidP="00D25436">
      <w:pPr>
        <w:rPr>
          <w:rFonts w:ascii="Montserrat" w:hAnsi="Montserrat"/>
          <w:b/>
          <w:bCs/>
        </w:rPr>
      </w:pPr>
    </w:p>
    <w:p w14:paraId="282FC025" w14:textId="77777777" w:rsidR="00764871" w:rsidRPr="00D25436" w:rsidRDefault="00764871" w:rsidP="00D25436">
      <w:pPr>
        <w:rPr>
          <w:rFonts w:ascii="Montserrat" w:hAnsi="Montserrat"/>
          <w:b/>
          <w:bCs/>
        </w:rPr>
      </w:pPr>
    </w:p>
    <w:p w14:paraId="47CC62CB" w14:textId="22C7006E" w:rsidR="00D25436" w:rsidRPr="00D25436" w:rsidRDefault="00D24D0A" w:rsidP="00D25436">
      <w:pPr>
        <w:spacing w:before="360" w:after="520"/>
        <w:rPr>
          <w:rFonts w:ascii="Montserrat" w:hAnsi="Montserrat"/>
          <w:b/>
          <w:bCs/>
        </w:rPr>
      </w:pPr>
      <w:r w:rsidRPr="005C0B1E">
        <w:rPr>
          <w:b/>
          <w:bCs/>
          <w:noProof/>
          <w:spacing w:val="0"/>
        </w:rPr>
        <mc:AlternateContent>
          <mc:Choice Requires="wps">
            <w:drawing>
              <wp:anchor distT="45720" distB="45720" distL="114300" distR="114300" simplePos="0" relativeHeight="251677737" behindDoc="0" locked="0" layoutInCell="1" allowOverlap="1" wp14:anchorId="1973A93A" wp14:editId="31D8089E">
                <wp:simplePos x="0" y="0"/>
                <wp:positionH relativeFrom="margin">
                  <wp:align>right</wp:align>
                </wp:positionH>
                <wp:positionV relativeFrom="paragraph">
                  <wp:posOffset>669925</wp:posOffset>
                </wp:positionV>
                <wp:extent cx="5690870" cy="960086"/>
                <wp:effectExtent l="19050" t="19050" r="24130" b="12065"/>
                <wp:wrapNone/>
                <wp:docPr id="997792488" name="Text Box 99779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960086"/>
                        </a:xfrm>
                        <a:prstGeom prst="rect">
                          <a:avLst/>
                        </a:prstGeom>
                        <a:noFill/>
                        <a:ln w="38100">
                          <a:solidFill>
                            <a:schemeClr val="tx2"/>
                          </a:solidFill>
                          <a:miter lim="800000"/>
                          <a:headEnd/>
                          <a:tailEnd/>
                        </a:ln>
                      </wps:spPr>
                      <wps:txbx>
                        <w:txbxContent>
                          <w:p w14:paraId="2B4DA4B4" w14:textId="77777777" w:rsidR="00D24D0A" w:rsidRDefault="00D24D0A" w:rsidP="00D24D0A">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3A93A" id="Text Box 997792488" o:spid="_x0000_s1052" type="#_x0000_t202" style="position:absolute;margin-left:396.9pt;margin-top:52.75pt;width:448.1pt;height:75.6pt;z-index:2516777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" filled="f" strokecolor="#5f497a [3215]" strokeweight="3pt">
                <v:textbox>
                  <w:txbxContent>
                    <w:p w14:paraId="2B4DA4B4" w14:textId="77777777" w:rsidR="00D24D0A" w:rsidRDefault="00D24D0A" w:rsidP="00D24D0A">
                      <w:pPr>
                        <w:pStyle w:val="GWNormal"/>
                      </w:pPr>
                    </w:p>
                  </w:txbxContent>
                </v:textbox>
                <w10:wrap anchorx="margin"/>
              </v:shape>
            </w:pict>
          </mc:Fallback>
        </mc:AlternateContent>
      </w:r>
      <w:r w:rsidR="00D25436" w:rsidRPr="00D25436">
        <w:rPr>
          <w:rFonts w:ascii="Montserrat" w:hAnsi="Montserrat"/>
          <w:b/>
          <w:bCs/>
        </w:rPr>
        <w:t>b) How would you manage under performance?</w:t>
      </w:r>
    </w:p>
    <w:p w14:paraId="7DBF401E" w14:textId="403C4EE0" w:rsidR="00D25436" w:rsidRPr="00D25436" w:rsidRDefault="00D25436" w:rsidP="00D25436">
      <w:pPr>
        <w:rPr>
          <w:rFonts w:ascii="Montserrat" w:hAnsi="Montserrat"/>
          <w:b/>
          <w:bCs/>
        </w:rPr>
      </w:pPr>
    </w:p>
    <w:p w14:paraId="3B7F3FFF" w14:textId="16FE27B6" w:rsidR="00D25436" w:rsidRPr="008717B0" w:rsidRDefault="00D25436" w:rsidP="00D25436">
      <w:pPr>
        <w:rPr>
          <w:spacing w:val="0"/>
        </w:rPr>
      </w:pPr>
    </w:p>
    <w:p w14:paraId="26C67785" w14:textId="26E3FD9D" w:rsidR="00F714DD" w:rsidRDefault="00F714DD" w:rsidP="0064612A">
      <w:pPr>
        <w:ind w:left="491"/>
        <w:rPr>
          <w:spacing w:val="0"/>
        </w:rPr>
      </w:pPr>
    </w:p>
    <w:p w14:paraId="3613FA18" w14:textId="77777777" w:rsidR="00764871" w:rsidRPr="008717B0" w:rsidRDefault="00764871" w:rsidP="0064612A">
      <w:pPr>
        <w:ind w:left="491"/>
        <w:rPr>
          <w:spacing w:val="0"/>
        </w:rPr>
      </w:pPr>
    </w:p>
    <w:p w14:paraId="637466EF" w14:textId="77777777" w:rsidR="00D25436" w:rsidRDefault="00D25436">
      <w:pPr>
        <w:spacing w:after="0" w:line="240" w:lineRule="auto"/>
        <w:rPr>
          <w:rFonts w:ascii="Montserrat" w:hAnsi="Montserrat"/>
          <w:b/>
          <w:bCs/>
          <w:spacing w:val="0"/>
        </w:rPr>
      </w:pPr>
      <w:r w:rsidRPr="00D25436">
        <w:rPr>
          <w:rFonts w:ascii="Montserrat" w:hAnsi="Montserrat"/>
          <w:b/>
          <w:bCs/>
          <w:spacing w:val="0"/>
        </w:rPr>
        <w:t>Before any formal performance management processes are put in place, what do you need to ensure has happened first?</w:t>
      </w:r>
    </w:p>
    <w:p w14:paraId="6EEBC280" w14:textId="77777777" w:rsidR="00D25436" w:rsidRDefault="00D25436">
      <w:pPr>
        <w:spacing w:after="0" w:line="240" w:lineRule="auto"/>
        <w:rPr>
          <w:rFonts w:ascii="Montserrat" w:hAnsi="Montserrat"/>
          <w:b/>
          <w:bCs/>
          <w:spacing w:val="0"/>
        </w:rPr>
      </w:pPr>
    </w:p>
    <w:p w14:paraId="25ED5B32" w14:textId="02839F69" w:rsidR="00DE5816" w:rsidRPr="00D25436" w:rsidRDefault="00764871">
      <w:pPr>
        <w:spacing w:after="0" w:line="240" w:lineRule="auto"/>
        <w:rPr>
          <w:rFonts w:ascii="Montserrat" w:eastAsiaTheme="majorEastAsia" w:hAnsi="Montserrat" w:cstheme="majorBidi"/>
          <w:b/>
          <w:bCs/>
          <w:color w:val="5F497A" w:themeColor="text2"/>
          <w:spacing w:val="0"/>
          <w:sz w:val="28"/>
          <w:szCs w:val="26"/>
        </w:rPr>
      </w:pPr>
      <w:r w:rsidRPr="008717B0">
        <w:rPr>
          <w:noProof/>
          <w:spacing w:val="0"/>
        </w:rPr>
        <w:drawing>
          <wp:anchor distT="0" distB="0" distL="114300" distR="114300" simplePos="0" relativeHeight="251658280" behindDoc="0" locked="0" layoutInCell="1" allowOverlap="1" wp14:anchorId="0FAF883E" wp14:editId="160C35AC">
            <wp:simplePos x="0" y="0"/>
            <wp:positionH relativeFrom="margin">
              <wp:align>right</wp:align>
            </wp:positionH>
            <wp:positionV relativeFrom="page">
              <wp:posOffset>7345680</wp:posOffset>
            </wp:positionV>
            <wp:extent cx="5951855" cy="1915795"/>
            <wp:effectExtent l="0" t="0" r="0" b="8255"/>
            <wp:wrapSquare wrapText="bothSides"/>
            <wp:docPr id="12" name="Picture 12" descr="A hexagon with a heart and a heartb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exagon with a heart and a heartbea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85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B1E">
        <w:rPr>
          <w:b/>
          <w:bCs/>
          <w:noProof/>
          <w:spacing w:val="0"/>
        </w:rPr>
        <mc:AlternateContent>
          <mc:Choice Requires="wps">
            <w:drawing>
              <wp:anchor distT="45720" distB="45720" distL="114300" distR="114300" simplePos="0" relativeHeight="251686953" behindDoc="0" locked="0" layoutInCell="1" allowOverlap="1" wp14:anchorId="75681645" wp14:editId="374D7FBF">
                <wp:simplePos x="0" y="0"/>
                <wp:positionH relativeFrom="margin">
                  <wp:align>right</wp:align>
                </wp:positionH>
                <wp:positionV relativeFrom="paragraph">
                  <wp:posOffset>73025</wp:posOffset>
                </wp:positionV>
                <wp:extent cx="5690870" cy="960086"/>
                <wp:effectExtent l="19050" t="19050" r="24130" b="12065"/>
                <wp:wrapNone/>
                <wp:docPr id="606858326" name="Text Box 606858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960086"/>
                        </a:xfrm>
                        <a:prstGeom prst="rect">
                          <a:avLst/>
                        </a:prstGeom>
                        <a:noFill/>
                        <a:ln w="38100">
                          <a:solidFill>
                            <a:schemeClr val="tx2"/>
                          </a:solidFill>
                          <a:miter lim="800000"/>
                          <a:headEnd/>
                          <a:tailEnd/>
                        </a:ln>
                      </wps:spPr>
                      <wps:txbx>
                        <w:txbxContent>
                          <w:p w14:paraId="0DD0BEC5" w14:textId="77777777" w:rsidR="00764871" w:rsidRDefault="00764871" w:rsidP="00764871">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81645" id="Text Box 606858326" o:spid="_x0000_s1053" type="#_x0000_t202" style="position:absolute;margin-left:396.9pt;margin-top:5.75pt;width:448.1pt;height:75.6pt;z-index:2516869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" filled="f" strokecolor="#5f497a [3215]" strokeweight="3pt">
                <v:textbox>
                  <w:txbxContent>
                    <w:p w14:paraId="0DD0BEC5" w14:textId="77777777" w:rsidR="00764871" w:rsidRDefault="00764871" w:rsidP="00764871">
                      <w:pPr>
                        <w:pStyle w:val="GWNormal"/>
                      </w:pPr>
                    </w:p>
                  </w:txbxContent>
                </v:textbox>
                <w10:wrap anchorx="margin"/>
              </v:shape>
            </w:pict>
          </mc:Fallback>
        </mc:AlternateContent>
      </w:r>
      <w:r w:rsidR="00DE5816" w:rsidRPr="00D25436">
        <w:rPr>
          <w:rFonts w:ascii="Montserrat" w:hAnsi="Montserrat"/>
          <w:b/>
          <w:bCs/>
          <w:spacing w:val="0"/>
        </w:rPr>
        <w:br w:type="page"/>
      </w:r>
    </w:p>
    <w:p w14:paraId="3602EC70" w14:textId="28AD6D26" w:rsidR="0006117B" w:rsidRDefault="00BF0598" w:rsidP="008E3D4B">
      <w:pPr>
        <w:pStyle w:val="GWHeading1"/>
        <w:rPr>
          <w:rFonts w:ascii="Montserrat" w:hAnsi="Montserrat"/>
          <w:spacing w:val="0"/>
          <w:sz w:val="36"/>
          <w:szCs w:val="36"/>
        </w:rPr>
      </w:pPr>
      <w:bookmarkStart w:id="28" w:name="_Toc147834996"/>
      <w:r w:rsidRPr="00343D3A">
        <w:rPr>
          <w:rFonts w:ascii="Montserrat" w:hAnsi="Montserrat"/>
          <w:spacing w:val="0"/>
          <w:sz w:val="36"/>
          <w:szCs w:val="36"/>
        </w:rPr>
        <w:lastRenderedPageBreak/>
        <w:t xml:space="preserve">Module </w:t>
      </w:r>
      <w:r w:rsidR="00B35AB2" w:rsidRPr="00343D3A">
        <w:rPr>
          <w:rFonts w:ascii="Montserrat" w:hAnsi="Montserrat"/>
          <w:spacing w:val="0"/>
          <w:sz w:val="36"/>
          <w:szCs w:val="36"/>
        </w:rPr>
        <w:t xml:space="preserve">5. </w:t>
      </w:r>
      <w:r w:rsidR="0006117B" w:rsidRPr="00343D3A">
        <w:rPr>
          <w:rFonts w:ascii="Montserrat" w:hAnsi="Montserrat"/>
          <w:spacing w:val="0"/>
          <w:sz w:val="36"/>
          <w:szCs w:val="36"/>
        </w:rPr>
        <w:t xml:space="preserve"> </w:t>
      </w:r>
      <w:bookmarkEnd w:id="28"/>
      <w:r w:rsidR="007025BE">
        <w:rPr>
          <w:rFonts w:ascii="Montserrat" w:hAnsi="Montserrat"/>
          <w:spacing w:val="0"/>
          <w:sz w:val="36"/>
          <w:szCs w:val="36"/>
        </w:rPr>
        <w:t>How to Create a Neuro-inclusive Workplace</w:t>
      </w:r>
    </w:p>
    <w:p w14:paraId="02435D7A" w14:textId="1E230D5E" w:rsidR="000F2316" w:rsidRPr="00D114F1" w:rsidRDefault="000F2316" w:rsidP="000F2316">
      <w:pPr>
        <w:pStyle w:val="GWNormal"/>
        <w:rPr>
          <w:b/>
          <w:bCs/>
          <w:noProof/>
          <w:color w:val="F5F5F5" w:themeColor="background1"/>
        </w:rPr>
      </w:pPr>
      <w:r>
        <w:rPr>
          <w:b/>
          <w:bCs/>
          <w:noProof/>
        </w:rPr>
        <mc:AlternateContent>
          <mc:Choice Requires="wps">
            <w:drawing>
              <wp:anchor distT="0" distB="0" distL="114300" distR="114300" simplePos="0" relativeHeight="251691049" behindDoc="1" locked="0" layoutInCell="1" allowOverlap="1" wp14:anchorId="52BD8D28" wp14:editId="4986FFF0">
                <wp:simplePos x="0" y="0"/>
                <wp:positionH relativeFrom="margin">
                  <wp:align>left</wp:align>
                </wp:positionH>
                <wp:positionV relativeFrom="paragraph">
                  <wp:posOffset>1905</wp:posOffset>
                </wp:positionV>
                <wp:extent cx="5880100" cy="2159000"/>
                <wp:effectExtent l="0" t="0" r="25400" b="12700"/>
                <wp:wrapNone/>
                <wp:docPr id="1466173204" name="Rectangle 1466173204"/>
                <wp:cNvGraphicFramePr/>
                <a:graphic xmlns:a="http://schemas.openxmlformats.org/drawingml/2006/main">
                  <a:graphicData uri="http://schemas.microsoft.com/office/word/2010/wordprocessingShape">
                    <wps:wsp>
                      <wps:cNvSpPr/>
                      <wps:spPr>
                        <a:xfrm>
                          <a:off x="0" y="0"/>
                          <a:ext cx="5880100" cy="2159000"/>
                        </a:xfrm>
                        <a:prstGeom prst="rect">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8C9F5" id="Rectangle 1466173204" o:spid="_x0000_s1026" style="position:absolute;margin-left:0;margin-top:.15pt;width:463pt;height:170pt;z-index:-2516254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" fillcolor="#5f497a [3215]" strokecolor="#5f497a [3215]" strokeweight="1pt">
                <w10:wrap anchorx="margin"/>
              </v:rect>
            </w:pict>
          </mc:Fallback>
        </mc:AlternateContent>
      </w:r>
      <w:r w:rsidR="00D114F1">
        <w:rPr>
          <w:b/>
          <w:bCs/>
          <w:noProof/>
          <w:color w:val="F5F5F5" w:themeColor="background1"/>
        </w:rPr>
        <w:t xml:space="preserve"> </w:t>
      </w:r>
      <w:r w:rsidRPr="00D114F1">
        <w:rPr>
          <w:b/>
          <w:bCs/>
          <w:noProof/>
          <w:color w:val="F5F5F5" w:themeColor="background1"/>
        </w:rPr>
        <w:t xml:space="preserve">This module </w:t>
      </w:r>
      <w:r w:rsidR="00D114F1">
        <w:rPr>
          <w:b/>
          <w:bCs/>
          <w:noProof/>
          <w:color w:val="F5F5F5" w:themeColor="background1"/>
        </w:rPr>
        <w:t>will bring</w:t>
      </w:r>
      <w:r w:rsidRPr="00D114F1">
        <w:rPr>
          <w:b/>
          <w:bCs/>
          <w:noProof/>
          <w:color w:val="F5F5F5" w:themeColor="background1"/>
        </w:rPr>
        <w:t xml:space="preserve"> together </w:t>
      </w:r>
      <w:r w:rsidR="00D114F1" w:rsidRPr="00D114F1">
        <w:rPr>
          <w:b/>
          <w:bCs/>
          <w:noProof/>
          <w:color w:val="F5F5F5" w:themeColor="background1"/>
        </w:rPr>
        <w:t xml:space="preserve">learning from the previous </w:t>
      </w:r>
      <w:r w:rsidR="005838E8">
        <w:rPr>
          <w:b/>
          <w:bCs/>
          <w:noProof/>
          <w:color w:val="F5F5F5" w:themeColor="background1"/>
        </w:rPr>
        <w:t>four</w:t>
      </w:r>
      <w:r w:rsidR="00D114F1" w:rsidRPr="00D114F1">
        <w:rPr>
          <w:b/>
          <w:bCs/>
          <w:noProof/>
          <w:color w:val="F5F5F5" w:themeColor="background1"/>
        </w:rPr>
        <w:t xml:space="preserve"> </w:t>
      </w:r>
      <w:r w:rsidR="00D114F1">
        <w:rPr>
          <w:b/>
          <w:bCs/>
          <w:noProof/>
          <w:color w:val="F5F5F5" w:themeColor="background1"/>
        </w:rPr>
        <w:t>m</w:t>
      </w:r>
      <w:r w:rsidR="00D114F1" w:rsidRPr="00D114F1">
        <w:rPr>
          <w:b/>
          <w:bCs/>
          <w:noProof/>
          <w:color w:val="F5F5F5" w:themeColor="background1"/>
        </w:rPr>
        <w:t xml:space="preserve">odules. </w:t>
      </w:r>
    </w:p>
    <w:p w14:paraId="73F53DA6" w14:textId="56E9373E" w:rsidR="00D114F1" w:rsidRPr="00D114F1" w:rsidRDefault="00D114F1" w:rsidP="000F2316">
      <w:pPr>
        <w:pStyle w:val="GWNormal"/>
        <w:rPr>
          <w:rFonts w:ascii="Montserrat" w:hAnsi="Montserrat"/>
          <w:color w:val="F5F5F5" w:themeColor="background1"/>
        </w:rPr>
      </w:pPr>
      <w:r>
        <w:rPr>
          <w:b/>
          <w:bCs/>
          <w:noProof/>
          <w:color w:val="F5F5F5" w:themeColor="background1"/>
        </w:rPr>
        <w:t xml:space="preserve"> </w:t>
      </w:r>
      <w:r w:rsidRPr="00D114F1">
        <w:rPr>
          <w:b/>
          <w:bCs/>
          <w:noProof/>
          <w:color w:val="F5F5F5" w:themeColor="background1"/>
        </w:rPr>
        <w:t xml:space="preserve">It will also explore </w:t>
      </w:r>
      <w:r w:rsidR="005838E8">
        <w:rPr>
          <w:b/>
          <w:bCs/>
          <w:noProof/>
          <w:color w:val="F5F5F5" w:themeColor="background1"/>
        </w:rPr>
        <w:t>three</w:t>
      </w:r>
      <w:r w:rsidRPr="00D114F1">
        <w:rPr>
          <w:b/>
          <w:bCs/>
          <w:noProof/>
          <w:color w:val="F5F5F5" w:themeColor="background1"/>
        </w:rPr>
        <w:t xml:space="preserve"> main principles:</w:t>
      </w:r>
    </w:p>
    <w:p w14:paraId="6D65BCC7" w14:textId="5DC7C6D7" w:rsidR="000F2316" w:rsidRPr="00D114F1" w:rsidRDefault="00D114F1" w:rsidP="000F2316">
      <w:pPr>
        <w:pStyle w:val="GWNormal"/>
        <w:numPr>
          <w:ilvl w:val="0"/>
          <w:numId w:val="30"/>
        </w:numPr>
        <w:rPr>
          <w:rFonts w:ascii="Montserrat" w:hAnsi="Montserrat"/>
          <w:color w:val="F5F5F5" w:themeColor="background1"/>
        </w:rPr>
      </w:pPr>
      <w:r w:rsidRPr="00D114F1">
        <w:rPr>
          <w:rFonts w:ascii="Montserrat" w:hAnsi="Montserrat"/>
          <w:color w:val="F5F5F5" w:themeColor="background1"/>
        </w:rPr>
        <w:t>Valuing diversity</w:t>
      </w:r>
    </w:p>
    <w:p w14:paraId="7308059E" w14:textId="557CC19D" w:rsidR="000F2316" w:rsidRPr="00D114F1" w:rsidRDefault="00D114F1" w:rsidP="000F2316">
      <w:pPr>
        <w:pStyle w:val="GWNormal"/>
        <w:numPr>
          <w:ilvl w:val="0"/>
          <w:numId w:val="30"/>
        </w:numPr>
        <w:rPr>
          <w:rFonts w:ascii="Montserrat" w:hAnsi="Montserrat"/>
          <w:color w:val="F5F5F5" w:themeColor="background1"/>
        </w:rPr>
      </w:pPr>
      <w:r w:rsidRPr="00D114F1">
        <w:rPr>
          <w:rFonts w:ascii="Montserrat" w:hAnsi="Montserrat"/>
          <w:color w:val="F5F5F5" w:themeColor="background1"/>
        </w:rPr>
        <w:t>Building rapport</w:t>
      </w:r>
    </w:p>
    <w:p w14:paraId="15CC81C0" w14:textId="18479B86" w:rsidR="000F2316" w:rsidRPr="00D114F1" w:rsidRDefault="00D114F1" w:rsidP="000F2316">
      <w:pPr>
        <w:pStyle w:val="GWNormal"/>
        <w:numPr>
          <w:ilvl w:val="0"/>
          <w:numId w:val="30"/>
        </w:numPr>
        <w:rPr>
          <w:rFonts w:ascii="Montserrat" w:hAnsi="Montserrat"/>
          <w:color w:val="F5F5F5" w:themeColor="background1"/>
        </w:rPr>
      </w:pPr>
      <w:r w:rsidRPr="00D114F1">
        <w:rPr>
          <w:rFonts w:ascii="Montserrat" w:hAnsi="Montserrat"/>
          <w:color w:val="F5F5F5" w:themeColor="background1"/>
        </w:rPr>
        <w:t>Fostering psychological safety</w:t>
      </w:r>
    </w:p>
    <w:p w14:paraId="7D88DF2B" w14:textId="619A6642" w:rsidR="000F2316" w:rsidRPr="00343D3A" w:rsidRDefault="000F2316" w:rsidP="000F2316">
      <w:pPr>
        <w:pStyle w:val="GWHeading1"/>
        <w:tabs>
          <w:tab w:val="left" w:pos="1330"/>
          <w:tab w:val="left" w:pos="2800"/>
        </w:tabs>
        <w:rPr>
          <w:rFonts w:ascii="Montserrat" w:hAnsi="Montserrat"/>
          <w:spacing w:val="0"/>
          <w:sz w:val="36"/>
          <w:szCs w:val="36"/>
        </w:rPr>
      </w:pPr>
      <w:r>
        <w:rPr>
          <w:rFonts w:ascii="Montserrat" w:hAnsi="Montserrat"/>
          <w:spacing w:val="0"/>
          <w:sz w:val="36"/>
          <w:szCs w:val="36"/>
        </w:rPr>
        <w:tab/>
      </w:r>
    </w:p>
    <w:p w14:paraId="551D2442" w14:textId="456CB401" w:rsidR="0006117B" w:rsidRDefault="00343D3A" w:rsidP="0006117B">
      <w:pPr>
        <w:rPr>
          <w:rFonts w:ascii="Montserrat" w:hAnsi="Montserrat"/>
          <w:b/>
          <w:bCs/>
          <w:spacing w:val="0"/>
          <w:lang w:eastAsia="en-GB"/>
        </w:rPr>
      </w:pPr>
      <w:r w:rsidRPr="00343D3A">
        <w:rPr>
          <w:rFonts w:ascii="Montserrat" w:hAnsi="Montserrat"/>
          <w:b/>
          <w:bCs/>
          <w:spacing w:val="0"/>
          <w:lang w:eastAsia="en-GB"/>
        </w:rPr>
        <w:t>What does ‘valuing diversity’ mean to you?</w:t>
      </w:r>
    </w:p>
    <w:p w14:paraId="6D4102F1" w14:textId="07C061EC" w:rsidR="00343D3A" w:rsidRDefault="00343D3A" w:rsidP="0006117B">
      <w:pPr>
        <w:rPr>
          <w:rFonts w:ascii="Montserrat" w:hAnsi="Montserrat"/>
          <w:b/>
          <w:bCs/>
          <w:spacing w:val="0"/>
          <w:lang w:eastAsia="en-GB"/>
        </w:rPr>
      </w:pPr>
      <w:r w:rsidRPr="005C0B1E">
        <w:rPr>
          <w:b/>
          <w:bCs/>
          <w:noProof/>
          <w:spacing w:val="0"/>
        </w:rPr>
        <mc:AlternateContent>
          <mc:Choice Requires="wps">
            <w:drawing>
              <wp:anchor distT="45720" distB="45720" distL="114300" distR="114300" simplePos="0" relativeHeight="251658269" behindDoc="0" locked="0" layoutInCell="1" allowOverlap="1" wp14:anchorId="6AF14BFC" wp14:editId="3D8F85F6">
                <wp:simplePos x="0" y="0"/>
                <wp:positionH relativeFrom="margin">
                  <wp:posOffset>0</wp:posOffset>
                </wp:positionH>
                <wp:positionV relativeFrom="paragraph">
                  <wp:posOffset>64770</wp:posOffset>
                </wp:positionV>
                <wp:extent cx="5690870" cy="2101755"/>
                <wp:effectExtent l="19050" t="19050" r="24130" b="13335"/>
                <wp:wrapNone/>
                <wp:docPr id="847445470" name="Text Box 84744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79E9D766" w14:textId="77777777" w:rsidR="00343D3A" w:rsidRDefault="00343D3A" w:rsidP="00343D3A">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14BFC" id="Text Box 847445470" o:spid="_x0000_s1054" type="#_x0000_t202" style="position:absolute;margin-left:0;margin-top:5.1pt;width:448.1pt;height:165.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" filled="f" strokecolor="#5f497a [3215]" strokeweight="3pt">
                <v:textbox>
                  <w:txbxContent>
                    <w:p w14:paraId="79E9D766" w14:textId="77777777" w:rsidR="00343D3A" w:rsidRDefault="00343D3A" w:rsidP="00343D3A">
                      <w:pPr>
                        <w:pStyle w:val="GWNormal"/>
                      </w:pPr>
                    </w:p>
                  </w:txbxContent>
                </v:textbox>
                <w10:wrap anchorx="margin"/>
              </v:shape>
            </w:pict>
          </mc:Fallback>
        </mc:AlternateContent>
      </w:r>
    </w:p>
    <w:p w14:paraId="0B46D3B1" w14:textId="77777777" w:rsidR="00343D3A" w:rsidRDefault="00343D3A" w:rsidP="0006117B">
      <w:pPr>
        <w:rPr>
          <w:rFonts w:ascii="Montserrat" w:hAnsi="Montserrat"/>
          <w:b/>
          <w:bCs/>
          <w:spacing w:val="0"/>
          <w:lang w:eastAsia="en-GB"/>
        </w:rPr>
      </w:pPr>
    </w:p>
    <w:p w14:paraId="5B8B0C3E" w14:textId="1C28FEBB" w:rsidR="00343D3A" w:rsidRDefault="00343D3A" w:rsidP="0006117B">
      <w:pPr>
        <w:rPr>
          <w:rFonts w:ascii="Montserrat" w:hAnsi="Montserrat"/>
          <w:b/>
          <w:bCs/>
          <w:spacing w:val="0"/>
          <w:lang w:eastAsia="en-GB"/>
        </w:rPr>
      </w:pPr>
    </w:p>
    <w:p w14:paraId="36BD0A83" w14:textId="14F74791" w:rsidR="00343D3A" w:rsidRDefault="00343D3A" w:rsidP="0006117B">
      <w:pPr>
        <w:rPr>
          <w:rFonts w:ascii="Montserrat" w:hAnsi="Montserrat"/>
          <w:b/>
          <w:bCs/>
          <w:spacing w:val="0"/>
          <w:lang w:eastAsia="en-GB"/>
        </w:rPr>
      </w:pPr>
    </w:p>
    <w:p w14:paraId="4626859C" w14:textId="77777777" w:rsidR="00343D3A" w:rsidRDefault="00343D3A" w:rsidP="0006117B">
      <w:pPr>
        <w:rPr>
          <w:rFonts w:ascii="Montserrat" w:hAnsi="Montserrat"/>
          <w:b/>
          <w:bCs/>
          <w:spacing w:val="0"/>
          <w:lang w:eastAsia="en-GB"/>
        </w:rPr>
      </w:pPr>
    </w:p>
    <w:p w14:paraId="16F336A9" w14:textId="77777777" w:rsidR="00343D3A" w:rsidRDefault="00343D3A" w:rsidP="0006117B">
      <w:pPr>
        <w:rPr>
          <w:rFonts w:ascii="Montserrat" w:hAnsi="Montserrat"/>
          <w:b/>
          <w:bCs/>
          <w:spacing w:val="0"/>
          <w:lang w:eastAsia="en-GB"/>
        </w:rPr>
      </w:pPr>
    </w:p>
    <w:p w14:paraId="7E64A643" w14:textId="77777777" w:rsidR="00343D3A" w:rsidRDefault="00343D3A" w:rsidP="0006117B">
      <w:pPr>
        <w:rPr>
          <w:rFonts w:ascii="Montserrat" w:hAnsi="Montserrat"/>
          <w:b/>
          <w:bCs/>
          <w:spacing w:val="0"/>
          <w:lang w:eastAsia="en-GB"/>
        </w:rPr>
      </w:pPr>
    </w:p>
    <w:p w14:paraId="501D5E87" w14:textId="75898AAC" w:rsidR="00343D3A" w:rsidRPr="00343D3A" w:rsidRDefault="00343D3A" w:rsidP="0006117B">
      <w:pPr>
        <w:rPr>
          <w:rFonts w:ascii="Montserrat" w:hAnsi="Montserrat"/>
          <w:b/>
          <w:bCs/>
          <w:spacing w:val="0"/>
          <w:lang w:eastAsia="en-GB"/>
        </w:rPr>
      </w:pPr>
    </w:p>
    <w:p w14:paraId="6F90C91A" w14:textId="77777777" w:rsidR="00343D3A" w:rsidRDefault="00343D3A" w:rsidP="0006117B">
      <w:pPr>
        <w:rPr>
          <w:rFonts w:ascii="Montserrat" w:hAnsi="Montserrat"/>
          <w:b/>
          <w:bCs/>
          <w:spacing w:val="0"/>
          <w:lang w:eastAsia="en-GB"/>
        </w:rPr>
      </w:pPr>
    </w:p>
    <w:p w14:paraId="5382E295" w14:textId="782270CC" w:rsidR="00343D3A" w:rsidRDefault="00343D3A" w:rsidP="0006117B">
      <w:pPr>
        <w:rPr>
          <w:rFonts w:ascii="Montserrat" w:hAnsi="Montserrat"/>
          <w:b/>
          <w:bCs/>
          <w:spacing w:val="0"/>
          <w:lang w:eastAsia="en-GB"/>
        </w:rPr>
      </w:pPr>
      <w:r w:rsidRPr="00343D3A">
        <w:rPr>
          <w:rFonts w:ascii="Montserrat" w:hAnsi="Montserrat"/>
          <w:b/>
          <w:bCs/>
          <w:spacing w:val="0"/>
          <w:lang w:eastAsia="en-GB"/>
        </w:rPr>
        <w:t>Considering your team</w:t>
      </w:r>
      <w:r w:rsidR="006C2F75">
        <w:rPr>
          <w:rFonts w:ascii="Montserrat" w:hAnsi="Montserrat"/>
          <w:b/>
          <w:bCs/>
          <w:spacing w:val="0"/>
          <w:lang w:eastAsia="en-GB"/>
        </w:rPr>
        <w:t>,</w:t>
      </w:r>
      <w:r w:rsidRPr="00343D3A">
        <w:rPr>
          <w:rFonts w:ascii="Montserrat" w:hAnsi="Montserrat"/>
          <w:b/>
          <w:bCs/>
          <w:spacing w:val="0"/>
          <w:lang w:eastAsia="en-GB"/>
        </w:rPr>
        <w:t xml:space="preserve"> what stage are they at</w:t>
      </w:r>
      <w:r w:rsidR="006C2F75">
        <w:rPr>
          <w:rFonts w:ascii="Montserrat" w:hAnsi="Montserrat"/>
          <w:b/>
          <w:bCs/>
          <w:spacing w:val="0"/>
          <w:lang w:eastAsia="en-GB"/>
        </w:rPr>
        <w:t xml:space="preserve">: </w:t>
      </w:r>
      <w:r w:rsidRPr="00343D3A">
        <w:rPr>
          <w:rFonts w:ascii="Montserrat" w:hAnsi="Montserrat"/>
          <w:b/>
          <w:bCs/>
          <w:spacing w:val="0"/>
          <w:lang w:eastAsia="en-GB"/>
        </w:rPr>
        <w:t>Forming, Storming, Norming or Performing?</w:t>
      </w:r>
    </w:p>
    <w:p w14:paraId="36D6B17E" w14:textId="7A795699" w:rsidR="00343D3A" w:rsidRDefault="00343D3A" w:rsidP="0006117B">
      <w:pPr>
        <w:rPr>
          <w:rFonts w:ascii="Montserrat" w:hAnsi="Montserrat"/>
          <w:b/>
          <w:bCs/>
          <w:spacing w:val="0"/>
          <w:lang w:eastAsia="en-GB"/>
        </w:rPr>
      </w:pPr>
      <w:r w:rsidRPr="005C0B1E">
        <w:rPr>
          <w:b/>
          <w:bCs/>
          <w:noProof/>
          <w:spacing w:val="0"/>
        </w:rPr>
        <mc:AlternateContent>
          <mc:Choice Requires="wps">
            <w:drawing>
              <wp:anchor distT="45720" distB="45720" distL="114300" distR="114300" simplePos="0" relativeHeight="251658270" behindDoc="0" locked="0" layoutInCell="1" allowOverlap="1" wp14:anchorId="30B0C177" wp14:editId="59853BA7">
                <wp:simplePos x="0" y="0"/>
                <wp:positionH relativeFrom="margin">
                  <wp:align>right</wp:align>
                </wp:positionH>
                <wp:positionV relativeFrom="paragraph">
                  <wp:posOffset>139700</wp:posOffset>
                </wp:positionV>
                <wp:extent cx="5690870" cy="2101755"/>
                <wp:effectExtent l="19050" t="19050" r="24130" b="13335"/>
                <wp:wrapNone/>
                <wp:docPr id="51855465" name="Text Box 5185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12D7B74F" w14:textId="77777777" w:rsidR="00343D3A" w:rsidRDefault="00343D3A" w:rsidP="00343D3A">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0C177" id="Text Box 51855465" o:spid="_x0000_s1055" type="#_x0000_t202" style="position:absolute;margin-left:396.9pt;margin-top:11pt;width:448.1pt;height:165.5pt;z-index:25165827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" filled="f" strokecolor="#5f497a [3215]" strokeweight="3pt">
                <v:textbox>
                  <w:txbxContent>
                    <w:p w14:paraId="12D7B74F" w14:textId="77777777" w:rsidR="00343D3A" w:rsidRDefault="00343D3A" w:rsidP="00343D3A">
                      <w:pPr>
                        <w:pStyle w:val="GWNormal"/>
                      </w:pPr>
                    </w:p>
                  </w:txbxContent>
                </v:textbox>
                <w10:wrap anchorx="margin"/>
              </v:shape>
            </w:pict>
          </mc:Fallback>
        </mc:AlternateContent>
      </w:r>
    </w:p>
    <w:p w14:paraId="4A7D1744" w14:textId="77777777" w:rsidR="00343D3A" w:rsidRDefault="00343D3A" w:rsidP="0006117B">
      <w:pPr>
        <w:rPr>
          <w:rFonts w:ascii="Montserrat" w:hAnsi="Montserrat"/>
          <w:b/>
          <w:bCs/>
          <w:spacing w:val="0"/>
          <w:lang w:eastAsia="en-GB"/>
        </w:rPr>
      </w:pPr>
    </w:p>
    <w:p w14:paraId="5E05ED78" w14:textId="77777777" w:rsidR="00343D3A" w:rsidRDefault="00343D3A" w:rsidP="0006117B">
      <w:pPr>
        <w:rPr>
          <w:rFonts w:ascii="Montserrat" w:hAnsi="Montserrat"/>
          <w:b/>
          <w:bCs/>
          <w:spacing w:val="0"/>
          <w:lang w:eastAsia="en-GB"/>
        </w:rPr>
      </w:pPr>
    </w:p>
    <w:p w14:paraId="0E2A4E87" w14:textId="77777777" w:rsidR="00343D3A" w:rsidRDefault="00343D3A" w:rsidP="0006117B">
      <w:pPr>
        <w:rPr>
          <w:rFonts w:ascii="Montserrat" w:hAnsi="Montserrat"/>
          <w:b/>
          <w:bCs/>
          <w:spacing w:val="0"/>
          <w:lang w:eastAsia="en-GB"/>
        </w:rPr>
      </w:pPr>
    </w:p>
    <w:p w14:paraId="64C5A4AB" w14:textId="77777777" w:rsidR="00343D3A" w:rsidRDefault="00343D3A" w:rsidP="0006117B">
      <w:pPr>
        <w:rPr>
          <w:rFonts w:ascii="Montserrat" w:hAnsi="Montserrat"/>
          <w:b/>
          <w:bCs/>
          <w:spacing w:val="0"/>
          <w:lang w:eastAsia="en-GB"/>
        </w:rPr>
      </w:pPr>
    </w:p>
    <w:p w14:paraId="1840100B" w14:textId="77777777" w:rsidR="00343D3A" w:rsidRDefault="00343D3A" w:rsidP="0006117B">
      <w:pPr>
        <w:rPr>
          <w:rFonts w:ascii="Montserrat" w:hAnsi="Montserrat"/>
          <w:b/>
          <w:bCs/>
          <w:spacing w:val="0"/>
          <w:lang w:eastAsia="en-GB"/>
        </w:rPr>
      </w:pPr>
    </w:p>
    <w:p w14:paraId="59625934" w14:textId="77777777" w:rsidR="00343D3A" w:rsidRDefault="00343D3A" w:rsidP="0006117B">
      <w:pPr>
        <w:rPr>
          <w:rFonts w:ascii="Montserrat" w:hAnsi="Montserrat"/>
          <w:b/>
          <w:bCs/>
          <w:spacing w:val="0"/>
          <w:lang w:eastAsia="en-GB"/>
        </w:rPr>
      </w:pPr>
    </w:p>
    <w:p w14:paraId="44C28393" w14:textId="77777777" w:rsidR="00343D3A" w:rsidRDefault="00343D3A" w:rsidP="0006117B">
      <w:pPr>
        <w:rPr>
          <w:rFonts w:ascii="Montserrat" w:hAnsi="Montserrat"/>
          <w:b/>
          <w:bCs/>
          <w:spacing w:val="0"/>
          <w:lang w:eastAsia="en-GB"/>
        </w:rPr>
      </w:pPr>
    </w:p>
    <w:p w14:paraId="7B40F58B" w14:textId="77777777" w:rsidR="00343D3A" w:rsidRDefault="00343D3A" w:rsidP="0006117B">
      <w:pPr>
        <w:rPr>
          <w:rFonts w:ascii="Montserrat" w:hAnsi="Montserrat"/>
          <w:b/>
          <w:bCs/>
          <w:spacing w:val="0"/>
          <w:lang w:eastAsia="en-GB"/>
        </w:rPr>
      </w:pPr>
    </w:p>
    <w:p w14:paraId="4031811B" w14:textId="19D283DF" w:rsidR="00343D3A" w:rsidRDefault="00343D3A" w:rsidP="0006117B">
      <w:pPr>
        <w:rPr>
          <w:rFonts w:ascii="Montserrat" w:hAnsi="Montserrat"/>
          <w:b/>
          <w:bCs/>
          <w:spacing w:val="0"/>
          <w:lang w:eastAsia="en-GB"/>
        </w:rPr>
      </w:pPr>
      <w:r w:rsidRPr="00343D3A">
        <w:rPr>
          <w:rFonts w:ascii="Montserrat" w:hAnsi="Montserrat"/>
          <w:b/>
          <w:bCs/>
          <w:spacing w:val="0"/>
          <w:lang w:eastAsia="en-GB"/>
        </w:rPr>
        <w:t xml:space="preserve">What can you do to help them </w:t>
      </w:r>
      <w:r>
        <w:rPr>
          <w:rFonts w:ascii="Montserrat" w:hAnsi="Montserrat"/>
          <w:b/>
          <w:bCs/>
          <w:spacing w:val="0"/>
          <w:lang w:eastAsia="en-GB"/>
        </w:rPr>
        <w:t>s</w:t>
      </w:r>
      <w:r w:rsidRPr="00343D3A">
        <w:rPr>
          <w:rFonts w:ascii="Montserrat" w:hAnsi="Montserrat"/>
          <w:b/>
          <w:bCs/>
          <w:spacing w:val="0"/>
          <w:lang w:eastAsia="en-GB"/>
        </w:rPr>
        <w:t xml:space="preserve">uccessfully move to the Performing stage if not already there? </w:t>
      </w:r>
    </w:p>
    <w:p w14:paraId="45965396" w14:textId="2374A17D" w:rsidR="00343D3A" w:rsidRDefault="00343D3A" w:rsidP="0006117B">
      <w:pPr>
        <w:rPr>
          <w:rFonts w:ascii="Montserrat" w:hAnsi="Montserrat"/>
          <w:b/>
          <w:bCs/>
          <w:spacing w:val="0"/>
          <w:lang w:eastAsia="en-GB"/>
        </w:rPr>
      </w:pPr>
      <w:r w:rsidRPr="005C0B1E">
        <w:rPr>
          <w:b/>
          <w:bCs/>
          <w:noProof/>
          <w:spacing w:val="0"/>
        </w:rPr>
        <mc:AlternateContent>
          <mc:Choice Requires="wps">
            <w:drawing>
              <wp:anchor distT="45720" distB="45720" distL="114300" distR="114300" simplePos="0" relativeHeight="251658271" behindDoc="0" locked="0" layoutInCell="1" allowOverlap="1" wp14:anchorId="340F7DF1" wp14:editId="29CC6484">
                <wp:simplePos x="0" y="0"/>
                <wp:positionH relativeFrom="margin">
                  <wp:posOffset>0</wp:posOffset>
                </wp:positionH>
                <wp:positionV relativeFrom="paragraph">
                  <wp:posOffset>64770</wp:posOffset>
                </wp:positionV>
                <wp:extent cx="5690870" cy="2101755"/>
                <wp:effectExtent l="19050" t="19050" r="24130" b="13335"/>
                <wp:wrapNone/>
                <wp:docPr id="1034222004" name="Text Box 103422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3E8A1B76" w14:textId="77777777" w:rsidR="00343D3A" w:rsidRDefault="00343D3A" w:rsidP="00343D3A">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F7DF1" id="Text Box 1034222004" o:spid="_x0000_s1056" type="#_x0000_t202" style="position:absolute;margin-left:0;margin-top:5.1pt;width:448.1pt;height:165.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" filled="f" strokecolor="#5f497a [3215]" strokeweight="3pt">
                <v:textbox>
                  <w:txbxContent>
                    <w:p w14:paraId="3E8A1B76" w14:textId="77777777" w:rsidR="00343D3A" w:rsidRDefault="00343D3A" w:rsidP="00343D3A">
                      <w:pPr>
                        <w:pStyle w:val="GWNormal"/>
                      </w:pPr>
                    </w:p>
                  </w:txbxContent>
                </v:textbox>
                <w10:wrap anchorx="margin"/>
              </v:shape>
            </w:pict>
          </mc:Fallback>
        </mc:AlternateContent>
      </w:r>
    </w:p>
    <w:p w14:paraId="4139779A" w14:textId="77777777" w:rsidR="00343D3A" w:rsidRDefault="00343D3A" w:rsidP="0006117B">
      <w:pPr>
        <w:rPr>
          <w:rFonts w:ascii="Montserrat" w:hAnsi="Montserrat"/>
          <w:b/>
          <w:bCs/>
          <w:spacing w:val="0"/>
          <w:lang w:eastAsia="en-GB"/>
        </w:rPr>
      </w:pPr>
    </w:p>
    <w:p w14:paraId="38A47597" w14:textId="059AD590" w:rsidR="00343D3A" w:rsidRDefault="00343D3A" w:rsidP="0006117B">
      <w:pPr>
        <w:rPr>
          <w:rFonts w:ascii="Montserrat" w:hAnsi="Montserrat"/>
          <w:b/>
          <w:bCs/>
          <w:spacing w:val="0"/>
          <w:lang w:eastAsia="en-GB"/>
        </w:rPr>
      </w:pPr>
    </w:p>
    <w:p w14:paraId="66439464" w14:textId="77777777" w:rsidR="00343D3A" w:rsidRDefault="00343D3A" w:rsidP="0006117B">
      <w:pPr>
        <w:rPr>
          <w:rFonts w:ascii="Montserrat" w:hAnsi="Montserrat"/>
          <w:b/>
          <w:bCs/>
          <w:spacing w:val="0"/>
          <w:lang w:eastAsia="en-GB"/>
        </w:rPr>
      </w:pPr>
    </w:p>
    <w:p w14:paraId="33BF98D8" w14:textId="77777777" w:rsidR="00343D3A" w:rsidRDefault="00343D3A" w:rsidP="0006117B">
      <w:pPr>
        <w:rPr>
          <w:rFonts w:ascii="Montserrat" w:hAnsi="Montserrat"/>
          <w:b/>
          <w:bCs/>
          <w:spacing w:val="0"/>
          <w:lang w:eastAsia="en-GB"/>
        </w:rPr>
      </w:pPr>
    </w:p>
    <w:p w14:paraId="29C7C30D" w14:textId="77777777" w:rsidR="00343D3A" w:rsidRDefault="00343D3A" w:rsidP="0006117B">
      <w:pPr>
        <w:rPr>
          <w:rFonts w:ascii="Montserrat" w:hAnsi="Montserrat"/>
          <w:b/>
          <w:bCs/>
          <w:spacing w:val="0"/>
          <w:lang w:eastAsia="en-GB"/>
        </w:rPr>
      </w:pPr>
    </w:p>
    <w:p w14:paraId="645DC23A" w14:textId="77777777" w:rsidR="00343D3A" w:rsidRDefault="00343D3A" w:rsidP="0006117B">
      <w:pPr>
        <w:rPr>
          <w:rFonts w:ascii="Montserrat" w:hAnsi="Montserrat"/>
          <w:b/>
          <w:bCs/>
          <w:spacing w:val="0"/>
          <w:lang w:eastAsia="en-GB"/>
        </w:rPr>
      </w:pPr>
    </w:p>
    <w:p w14:paraId="6DAE72C1" w14:textId="77777777" w:rsidR="00343D3A" w:rsidRDefault="00343D3A" w:rsidP="0006117B">
      <w:pPr>
        <w:rPr>
          <w:rFonts w:ascii="Montserrat" w:hAnsi="Montserrat"/>
          <w:b/>
          <w:bCs/>
          <w:spacing w:val="0"/>
          <w:lang w:eastAsia="en-GB"/>
        </w:rPr>
      </w:pPr>
    </w:p>
    <w:p w14:paraId="453C636A" w14:textId="7673A2F3" w:rsidR="00343D3A" w:rsidRPr="00343D3A" w:rsidRDefault="00343D3A" w:rsidP="0006117B">
      <w:pPr>
        <w:rPr>
          <w:rFonts w:ascii="Montserrat" w:hAnsi="Montserrat"/>
          <w:b/>
          <w:bCs/>
          <w:spacing w:val="0"/>
          <w:lang w:eastAsia="en-GB"/>
        </w:rPr>
      </w:pPr>
      <w:r>
        <w:rPr>
          <w:rFonts w:ascii="Montserrat" w:hAnsi="Montserrat"/>
          <w:b/>
          <w:bCs/>
          <w:spacing w:val="0"/>
          <w:lang w:eastAsia="en-GB"/>
        </w:rPr>
        <w:br/>
      </w:r>
      <w:r w:rsidRPr="00343D3A">
        <w:rPr>
          <w:rFonts w:ascii="Montserrat" w:hAnsi="Montserrat"/>
          <w:b/>
          <w:bCs/>
          <w:spacing w:val="0"/>
          <w:lang w:eastAsia="en-GB"/>
        </w:rPr>
        <w:t xml:space="preserve">Thinking about Karpman’s Drama Triangle: </w:t>
      </w:r>
    </w:p>
    <w:p w14:paraId="5A04C91F" w14:textId="22A9606F" w:rsidR="0006117B" w:rsidRPr="008717B0" w:rsidRDefault="0006117B" w:rsidP="0006117B">
      <w:pPr>
        <w:jc w:val="center"/>
        <w:rPr>
          <w:spacing w:val="0"/>
          <w:lang w:eastAsia="en-GB"/>
        </w:rPr>
      </w:pPr>
    </w:p>
    <w:p w14:paraId="04A49F9A" w14:textId="3F6FDE89" w:rsidR="0006117B" w:rsidRDefault="002727BE" w:rsidP="003127E7">
      <w:pPr>
        <w:rPr>
          <w:rFonts w:ascii="Montserrat" w:hAnsi="Montserrat"/>
          <w:b/>
          <w:bCs/>
          <w:spacing w:val="0"/>
          <w:lang w:eastAsia="en-GB"/>
        </w:rPr>
      </w:pPr>
      <w:r>
        <w:rPr>
          <w:noProof/>
        </w:rPr>
        <w:drawing>
          <wp:anchor distT="0" distB="0" distL="114300" distR="114300" simplePos="0" relativeHeight="251684905" behindDoc="0" locked="0" layoutInCell="1" allowOverlap="1" wp14:anchorId="6DF53535" wp14:editId="1443DB98">
            <wp:simplePos x="0" y="0"/>
            <wp:positionH relativeFrom="margin">
              <wp:align>right</wp:align>
            </wp:positionH>
            <wp:positionV relativeFrom="paragraph">
              <wp:posOffset>5799</wp:posOffset>
            </wp:positionV>
            <wp:extent cx="2515989" cy="2277381"/>
            <wp:effectExtent l="0" t="0" r="0" b="8890"/>
            <wp:wrapNone/>
            <wp:docPr id="553125263" name="Picture 1" descr="A diagram of a child's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25263" name="Picture 1" descr="A diagram of a child's life cycle&#10;&#10;Description automatically generated"/>
                    <pic:cNvPicPr/>
                  </pic:nvPicPr>
                  <pic:blipFill rotWithShape="1">
                    <a:blip r:embed="rId27" cstate="print">
                      <a:extLst>
                        <a:ext uri="{28A0092B-C50C-407E-A947-70E740481C1C}">
                          <a14:useLocalDpi xmlns:a14="http://schemas.microsoft.com/office/drawing/2010/main" val="0"/>
                        </a:ext>
                      </a:extLst>
                    </a:blip>
                    <a:srcRect l="18455" r="19350"/>
                    <a:stretch/>
                  </pic:blipFill>
                  <pic:spPr bwMode="auto">
                    <a:xfrm>
                      <a:off x="0" y="0"/>
                      <a:ext cx="2515989" cy="2277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7E7" w:rsidRPr="003127E7">
        <w:rPr>
          <w:rFonts w:ascii="Montserrat" w:hAnsi="Montserrat"/>
          <w:b/>
          <w:bCs/>
          <w:spacing w:val="0"/>
          <w:lang w:eastAsia="en-GB"/>
        </w:rPr>
        <w:t xml:space="preserve">a) Provide an example of when </w:t>
      </w:r>
      <w:r w:rsidR="003127E7">
        <w:rPr>
          <w:rFonts w:ascii="Montserrat" w:hAnsi="Montserrat"/>
          <w:b/>
          <w:bCs/>
          <w:spacing w:val="0"/>
          <w:lang w:eastAsia="en-GB"/>
        </w:rPr>
        <w:br/>
        <w:t xml:space="preserve">     </w:t>
      </w:r>
      <w:r w:rsidR="003127E7" w:rsidRPr="003127E7">
        <w:rPr>
          <w:rFonts w:ascii="Montserrat" w:hAnsi="Montserrat"/>
          <w:b/>
          <w:bCs/>
          <w:spacing w:val="0"/>
          <w:lang w:eastAsia="en-GB"/>
        </w:rPr>
        <w:t>the drama tr</w:t>
      </w:r>
      <w:r w:rsidR="00305690">
        <w:rPr>
          <w:rFonts w:ascii="Montserrat" w:hAnsi="Montserrat"/>
          <w:b/>
          <w:bCs/>
          <w:spacing w:val="0"/>
          <w:lang w:eastAsia="en-GB"/>
        </w:rPr>
        <w:t>iang</w:t>
      </w:r>
      <w:r w:rsidR="003127E7" w:rsidRPr="003127E7">
        <w:rPr>
          <w:rFonts w:ascii="Montserrat" w:hAnsi="Montserrat"/>
          <w:b/>
          <w:bCs/>
          <w:spacing w:val="0"/>
          <w:lang w:eastAsia="en-GB"/>
        </w:rPr>
        <w:t>le has been</w:t>
      </w:r>
      <w:r w:rsidR="003127E7" w:rsidRPr="003127E7">
        <w:rPr>
          <w:rFonts w:ascii="Montserrat" w:hAnsi="Montserrat"/>
          <w:b/>
          <w:bCs/>
          <w:spacing w:val="0"/>
          <w:lang w:eastAsia="en-GB"/>
        </w:rPr>
        <w:br/>
        <w:t xml:space="preserve">    </w:t>
      </w:r>
      <w:r w:rsidR="003127E7">
        <w:rPr>
          <w:rFonts w:ascii="Montserrat" w:hAnsi="Montserrat"/>
          <w:b/>
          <w:bCs/>
          <w:spacing w:val="0"/>
          <w:lang w:eastAsia="en-GB"/>
        </w:rPr>
        <w:t xml:space="preserve"> </w:t>
      </w:r>
      <w:r w:rsidR="003127E7" w:rsidRPr="003127E7">
        <w:rPr>
          <w:rFonts w:ascii="Montserrat" w:hAnsi="Montserrat"/>
          <w:b/>
          <w:bCs/>
          <w:spacing w:val="0"/>
          <w:lang w:eastAsia="en-GB"/>
        </w:rPr>
        <w:t>evident within your team</w:t>
      </w:r>
      <w:r w:rsidR="006C2F75">
        <w:rPr>
          <w:rFonts w:ascii="Montserrat" w:hAnsi="Montserrat"/>
          <w:b/>
          <w:bCs/>
          <w:spacing w:val="0"/>
          <w:lang w:eastAsia="en-GB"/>
        </w:rPr>
        <w:t>.</w:t>
      </w:r>
    </w:p>
    <w:p w14:paraId="7D28572A" w14:textId="536447F5" w:rsidR="003127E7" w:rsidRDefault="00D24D0A" w:rsidP="003127E7">
      <w:pPr>
        <w:rPr>
          <w:rFonts w:ascii="Montserrat" w:hAnsi="Montserrat"/>
          <w:b/>
          <w:bCs/>
          <w:spacing w:val="0"/>
          <w:lang w:eastAsia="en-GB"/>
        </w:rPr>
      </w:pPr>
      <w:r w:rsidRPr="005C0B1E">
        <w:rPr>
          <w:b/>
          <w:bCs/>
          <w:noProof/>
          <w:spacing w:val="0"/>
        </w:rPr>
        <mc:AlternateContent>
          <mc:Choice Requires="wps">
            <w:drawing>
              <wp:anchor distT="45720" distB="45720" distL="114300" distR="114300" simplePos="0" relativeHeight="251681833" behindDoc="0" locked="0" layoutInCell="1" allowOverlap="1" wp14:anchorId="463A5D5F" wp14:editId="515530ED">
                <wp:simplePos x="0" y="0"/>
                <wp:positionH relativeFrom="margin">
                  <wp:posOffset>-61870</wp:posOffset>
                </wp:positionH>
                <wp:positionV relativeFrom="paragraph">
                  <wp:posOffset>21118</wp:posOffset>
                </wp:positionV>
                <wp:extent cx="2732242" cy="2270996"/>
                <wp:effectExtent l="19050" t="19050" r="11430" b="15240"/>
                <wp:wrapNone/>
                <wp:docPr id="1705870224" name="Text Box 170587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242" cy="2270996"/>
                        </a:xfrm>
                        <a:prstGeom prst="rect">
                          <a:avLst/>
                        </a:prstGeom>
                        <a:noFill/>
                        <a:ln w="38100">
                          <a:solidFill>
                            <a:schemeClr val="tx2"/>
                          </a:solidFill>
                          <a:miter lim="800000"/>
                          <a:headEnd/>
                          <a:tailEnd/>
                        </a:ln>
                      </wps:spPr>
                      <wps:txbx>
                        <w:txbxContent>
                          <w:p w14:paraId="73EFFBD6" w14:textId="77777777" w:rsidR="00D24D0A" w:rsidRDefault="00D24D0A" w:rsidP="00D24D0A">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5D5F" id="Text Box 1705870224" o:spid="_x0000_s1057" type="#_x0000_t202" style="position:absolute;margin-left:-4.85pt;margin-top:1.65pt;width:215.15pt;height:178.8pt;z-index:2516818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" filled="f" strokecolor="#5f497a [3215]" strokeweight="3pt">
                <v:textbox>
                  <w:txbxContent>
                    <w:p w14:paraId="73EFFBD6" w14:textId="77777777" w:rsidR="00D24D0A" w:rsidRDefault="00D24D0A" w:rsidP="00D24D0A">
                      <w:pPr>
                        <w:pStyle w:val="GWNormal"/>
                      </w:pPr>
                    </w:p>
                  </w:txbxContent>
                </v:textbox>
                <w10:wrap anchorx="margin"/>
              </v:shape>
            </w:pict>
          </mc:Fallback>
        </mc:AlternateContent>
      </w:r>
    </w:p>
    <w:p w14:paraId="40A936F7" w14:textId="77777777" w:rsidR="003127E7" w:rsidRDefault="003127E7" w:rsidP="003127E7">
      <w:pPr>
        <w:rPr>
          <w:rFonts w:ascii="Montserrat" w:hAnsi="Montserrat"/>
          <w:b/>
          <w:bCs/>
          <w:spacing w:val="0"/>
          <w:lang w:eastAsia="en-GB"/>
        </w:rPr>
      </w:pPr>
    </w:p>
    <w:p w14:paraId="5CF89688" w14:textId="77777777" w:rsidR="003127E7" w:rsidRDefault="003127E7" w:rsidP="003127E7">
      <w:pPr>
        <w:rPr>
          <w:rFonts w:ascii="Montserrat" w:hAnsi="Montserrat"/>
          <w:b/>
          <w:bCs/>
          <w:spacing w:val="0"/>
          <w:lang w:eastAsia="en-GB"/>
        </w:rPr>
      </w:pPr>
    </w:p>
    <w:p w14:paraId="567744CE" w14:textId="77777777" w:rsidR="003127E7" w:rsidRDefault="003127E7" w:rsidP="003127E7">
      <w:pPr>
        <w:rPr>
          <w:rFonts w:ascii="Montserrat" w:hAnsi="Montserrat"/>
          <w:b/>
          <w:bCs/>
          <w:spacing w:val="0"/>
          <w:lang w:eastAsia="en-GB"/>
        </w:rPr>
      </w:pPr>
    </w:p>
    <w:p w14:paraId="268F7F3C" w14:textId="77777777" w:rsidR="003127E7" w:rsidRDefault="003127E7" w:rsidP="003127E7">
      <w:pPr>
        <w:rPr>
          <w:rFonts w:ascii="Montserrat" w:hAnsi="Montserrat"/>
          <w:b/>
          <w:bCs/>
          <w:spacing w:val="0"/>
          <w:lang w:eastAsia="en-GB"/>
        </w:rPr>
      </w:pPr>
    </w:p>
    <w:p w14:paraId="24869DC4" w14:textId="153A4B06" w:rsidR="003127E7" w:rsidRDefault="002727BE" w:rsidP="003127E7">
      <w:pPr>
        <w:rPr>
          <w:rFonts w:ascii="Montserrat" w:hAnsi="Montserrat"/>
          <w:b/>
          <w:bCs/>
          <w:spacing w:val="0"/>
          <w:lang w:eastAsia="en-GB"/>
        </w:rPr>
      </w:pPr>
      <w:r>
        <w:rPr>
          <w:noProof/>
        </w:rPr>
        <w:drawing>
          <wp:anchor distT="0" distB="0" distL="114300" distR="114300" simplePos="0" relativeHeight="251658272" behindDoc="0" locked="0" layoutInCell="1" allowOverlap="1" wp14:anchorId="6939DB89" wp14:editId="0C02AA88">
            <wp:simplePos x="0" y="0"/>
            <wp:positionH relativeFrom="margin">
              <wp:posOffset>3479295</wp:posOffset>
            </wp:positionH>
            <wp:positionV relativeFrom="paragraph">
              <wp:posOffset>66821</wp:posOffset>
            </wp:positionV>
            <wp:extent cx="2039193" cy="509124"/>
            <wp:effectExtent l="0" t="0" r="0" b="5715"/>
            <wp:wrapNone/>
            <wp:docPr id="2114331327" name="Picture 21143313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1327" name="Picture 1" descr="A screenshot of a computer&#10;&#10;Description automatically generated"/>
                    <pic:cNvPicPr/>
                  </pic:nvPicPr>
                  <pic:blipFill rotWithShape="1">
                    <a:blip r:embed="rId28">
                      <a:extLst>
                        <a:ext uri="{28A0092B-C50C-407E-A947-70E740481C1C}">
                          <a14:useLocalDpi xmlns:a14="http://schemas.microsoft.com/office/drawing/2010/main" val="0"/>
                        </a:ext>
                      </a:extLst>
                    </a:blip>
                    <a:srcRect l="38665" t="71486" r="47875" b="22535"/>
                    <a:stretch/>
                  </pic:blipFill>
                  <pic:spPr bwMode="auto">
                    <a:xfrm>
                      <a:off x="0" y="0"/>
                      <a:ext cx="2039193" cy="509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9C26C" w14:textId="77777777" w:rsidR="003127E7" w:rsidRDefault="003127E7" w:rsidP="003127E7">
      <w:pPr>
        <w:rPr>
          <w:rFonts w:ascii="Montserrat" w:hAnsi="Montserrat"/>
          <w:b/>
          <w:bCs/>
          <w:spacing w:val="0"/>
          <w:lang w:eastAsia="en-GB"/>
        </w:rPr>
      </w:pPr>
    </w:p>
    <w:p w14:paraId="22510160" w14:textId="77777777" w:rsidR="003127E7" w:rsidRDefault="003127E7" w:rsidP="003127E7">
      <w:pPr>
        <w:rPr>
          <w:rFonts w:ascii="Montserrat" w:hAnsi="Montserrat"/>
          <w:b/>
          <w:bCs/>
          <w:spacing w:val="0"/>
          <w:lang w:eastAsia="en-GB"/>
        </w:rPr>
      </w:pPr>
    </w:p>
    <w:p w14:paraId="78F08554" w14:textId="77777777" w:rsidR="003127E7" w:rsidRDefault="003127E7" w:rsidP="003127E7">
      <w:pPr>
        <w:rPr>
          <w:rFonts w:ascii="Montserrat" w:hAnsi="Montserrat"/>
          <w:b/>
          <w:bCs/>
          <w:spacing w:val="0"/>
          <w:lang w:eastAsia="en-GB"/>
        </w:rPr>
      </w:pPr>
    </w:p>
    <w:p w14:paraId="7FD8A593" w14:textId="2C5F0A2F" w:rsidR="003127E7" w:rsidRPr="003127E7" w:rsidRDefault="003127E7" w:rsidP="003127E7">
      <w:pPr>
        <w:rPr>
          <w:rFonts w:ascii="Montserrat" w:hAnsi="Montserrat"/>
          <w:b/>
          <w:bCs/>
          <w:spacing w:val="0"/>
          <w:lang w:eastAsia="en-GB"/>
        </w:rPr>
      </w:pPr>
      <w:r>
        <w:rPr>
          <w:rFonts w:ascii="Montserrat" w:hAnsi="Montserrat"/>
          <w:b/>
          <w:bCs/>
          <w:spacing w:val="0"/>
          <w:lang w:eastAsia="en-GB"/>
        </w:rPr>
        <w:t>b</w:t>
      </w:r>
      <w:r w:rsidRPr="003127E7">
        <w:rPr>
          <w:rFonts w:ascii="Montserrat" w:hAnsi="Montserrat"/>
          <w:b/>
          <w:bCs/>
          <w:spacing w:val="0"/>
          <w:lang w:eastAsia="en-GB"/>
        </w:rPr>
        <w:t xml:space="preserve">) </w:t>
      </w:r>
      <w:r>
        <w:rPr>
          <w:rFonts w:ascii="Montserrat" w:hAnsi="Montserrat"/>
          <w:b/>
          <w:bCs/>
          <w:spacing w:val="0"/>
          <w:lang w:eastAsia="en-GB"/>
        </w:rPr>
        <w:t>What helped to resolve this</w:t>
      </w:r>
      <w:r w:rsidR="006C2F75">
        <w:rPr>
          <w:rFonts w:ascii="Montserrat" w:hAnsi="Montserrat"/>
          <w:b/>
          <w:bCs/>
          <w:spacing w:val="0"/>
          <w:lang w:eastAsia="en-GB"/>
        </w:rPr>
        <w:t>? W</w:t>
      </w:r>
      <w:r>
        <w:rPr>
          <w:rFonts w:ascii="Montserrat" w:hAnsi="Montserrat"/>
          <w:b/>
          <w:bCs/>
          <w:spacing w:val="0"/>
          <w:lang w:eastAsia="en-GB"/>
        </w:rPr>
        <w:t>hat could you have done to help resolve this more from drama to calmer?</w:t>
      </w:r>
    </w:p>
    <w:p w14:paraId="61F6646E" w14:textId="39F7F41F" w:rsidR="00211ACA" w:rsidRPr="008717B0" w:rsidRDefault="00D24D0A" w:rsidP="004C5A1D">
      <w:pPr>
        <w:pStyle w:val="GWNormal"/>
        <w:rPr>
          <w:lang w:eastAsia="en-GB"/>
        </w:rPr>
      </w:pPr>
      <w:r w:rsidRPr="005C0B1E">
        <w:rPr>
          <w:b/>
          <w:bCs/>
          <w:noProof/>
        </w:rPr>
        <mc:AlternateContent>
          <mc:Choice Requires="wps">
            <w:drawing>
              <wp:anchor distT="45720" distB="45720" distL="114300" distR="114300" simplePos="0" relativeHeight="251683881" behindDoc="0" locked="0" layoutInCell="1" allowOverlap="1" wp14:anchorId="20493B98" wp14:editId="2DEA3926">
                <wp:simplePos x="0" y="0"/>
                <wp:positionH relativeFrom="margin">
                  <wp:align>right</wp:align>
                </wp:positionH>
                <wp:positionV relativeFrom="paragraph">
                  <wp:posOffset>28143</wp:posOffset>
                </wp:positionV>
                <wp:extent cx="5690870" cy="782062"/>
                <wp:effectExtent l="19050" t="19050" r="24130" b="18415"/>
                <wp:wrapNone/>
                <wp:docPr id="1564477742" name="Text Box 1564477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782062"/>
                        </a:xfrm>
                        <a:prstGeom prst="rect">
                          <a:avLst/>
                        </a:prstGeom>
                        <a:noFill/>
                        <a:ln w="38100">
                          <a:solidFill>
                            <a:schemeClr val="tx2"/>
                          </a:solidFill>
                          <a:miter lim="800000"/>
                          <a:headEnd/>
                          <a:tailEnd/>
                        </a:ln>
                      </wps:spPr>
                      <wps:txbx>
                        <w:txbxContent>
                          <w:p w14:paraId="4C42C5EB" w14:textId="77777777" w:rsidR="00D24D0A" w:rsidRDefault="00D24D0A" w:rsidP="00D24D0A">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3B98" id="Text Box 1564477742" o:spid="_x0000_s1058" type="#_x0000_t202" style="position:absolute;margin-left:396.9pt;margin-top:2.2pt;width:448.1pt;height:61.6pt;z-index:25168388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" filled="f" strokecolor="#5f497a [3215]" strokeweight="3pt">
                <v:textbox>
                  <w:txbxContent>
                    <w:p w14:paraId="4C42C5EB" w14:textId="77777777" w:rsidR="00D24D0A" w:rsidRDefault="00D24D0A" w:rsidP="00D24D0A">
                      <w:pPr>
                        <w:pStyle w:val="GWNormal"/>
                      </w:pPr>
                    </w:p>
                  </w:txbxContent>
                </v:textbox>
                <w10:wrap anchorx="margin"/>
              </v:shape>
            </w:pict>
          </mc:Fallback>
        </mc:AlternateContent>
      </w:r>
    </w:p>
    <w:p w14:paraId="3F12DFA0" w14:textId="2C404DDD" w:rsidR="00211ACA" w:rsidRPr="008717B0" w:rsidRDefault="00211ACA" w:rsidP="004C5A1D">
      <w:pPr>
        <w:pStyle w:val="GWNormal"/>
        <w:rPr>
          <w:lang w:eastAsia="en-GB"/>
        </w:rPr>
      </w:pPr>
    </w:p>
    <w:p w14:paraId="44E84CF0" w14:textId="718B339C" w:rsidR="00211ACA" w:rsidRPr="008717B0" w:rsidRDefault="00211ACA" w:rsidP="004C5A1D">
      <w:pPr>
        <w:pStyle w:val="GWNormal"/>
        <w:rPr>
          <w:lang w:eastAsia="en-GB"/>
        </w:rPr>
      </w:pPr>
    </w:p>
    <w:p w14:paraId="071C1091" w14:textId="1EB60D74" w:rsidR="00211ACA" w:rsidRDefault="003127E7" w:rsidP="004C5A1D">
      <w:pPr>
        <w:pStyle w:val="GWNormal"/>
        <w:rPr>
          <w:rFonts w:ascii="Montserrat" w:hAnsi="Montserrat"/>
          <w:b/>
          <w:bCs/>
          <w:lang w:eastAsia="en-GB"/>
        </w:rPr>
      </w:pPr>
      <w:r w:rsidRPr="003127E7">
        <w:rPr>
          <w:rFonts w:ascii="Montserrat" w:hAnsi="Montserrat"/>
          <w:b/>
          <w:bCs/>
          <w:lang w:eastAsia="en-GB"/>
        </w:rPr>
        <w:t xml:space="preserve">What is Psychological Safety? </w:t>
      </w:r>
    </w:p>
    <w:p w14:paraId="0B62E3E3" w14:textId="1688456D" w:rsidR="003127E7" w:rsidRDefault="003127E7" w:rsidP="004C5A1D">
      <w:pPr>
        <w:pStyle w:val="GWNormal"/>
        <w:rPr>
          <w:rFonts w:ascii="Montserrat" w:hAnsi="Montserrat"/>
          <w:b/>
          <w:bCs/>
          <w:lang w:eastAsia="en-GB"/>
        </w:rPr>
      </w:pPr>
      <w:r w:rsidRPr="005C0B1E">
        <w:rPr>
          <w:b/>
          <w:bCs/>
          <w:noProof/>
        </w:rPr>
        <mc:AlternateContent>
          <mc:Choice Requires="wps">
            <w:drawing>
              <wp:anchor distT="45720" distB="45720" distL="114300" distR="114300" simplePos="0" relativeHeight="251658273" behindDoc="0" locked="0" layoutInCell="1" allowOverlap="1" wp14:anchorId="04DC3341" wp14:editId="0EA6F120">
                <wp:simplePos x="0" y="0"/>
                <wp:positionH relativeFrom="margin">
                  <wp:posOffset>0</wp:posOffset>
                </wp:positionH>
                <wp:positionV relativeFrom="paragraph">
                  <wp:posOffset>64135</wp:posOffset>
                </wp:positionV>
                <wp:extent cx="5690870" cy="2101755"/>
                <wp:effectExtent l="19050" t="19050" r="24130" b="13335"/>
                <wp:wrapNone/>
                <wp:docPr id="1345800526" name="Text Box 1345800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6F868424" w14:textId="77777777" w:rsidR="003127E7" w:rsidRDefault="003127E7" w:rsidP="003127E7">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C3341" id="Text Box 1345800526" o:spid="_x0000_s1059" type="#_x0000_t202" style="position:absolute;margin-left:0;margin-top:5.05pt;width:448.1pt;height:165.5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" filled="f" strokecolor="#5f497a [3215]" strokeweight="3pt">
                <v:textbox>
                  <w:txbxContent>
                    <w:p w14:paraId="6F868424" w14:textId="77777777" w:rsidR="003127E7" w:rsidRDefault="003127E7" w:rsidP="003127E7">
                      <w:pPr>
                        <w:pStyle w:val="GWNormal"/>
                      </w:pPr>
                    </w:p>
                  </w:txbxContent>
                </v:textbox>
                <w10:wrap anchorx="margin"/>
              </v:shape>
            </w:pict>
          </mc:Fallback>
        </mc:AlternateContent>
      </w:r>
    </w:p>
    <w:p w14:paraId="392A09C0" w14:textId="77777777" w:rsidR="003127E7" w:rsidRDefault="003127E7" w:rsidP="004C5A1D">
      <w:pPr>
        <w:pStyle w:val="GWNormal"/>
        <w:rPr>
          <w:rFonts w:ascii="Montserrat" w:hAnsi="Montserrat"/>
          <w:b/>
          <w:bCs/>
          <w:lang w:eastAsia="en-GB"/>
        </w:rPr>
      </w:pPr>
    </w:p>
    <w:p w14:paraId="47125715" w14:textId="77777777" w:rsidR="003127E7" w:rsidRDefault="003127E7" w:rsidP="004C5A1D">
      <w:pPr>
        <w:pStyle w:val="GWNormal"/>
        <w:rPr>
          <w:rFonts w:ascii="Montserrat" w:hAnsi="Montserrat"/>
          <w:b/>
          <w:bCs/>
          <w:lang w:eastAsia="en-GB"/>
        </w:rPr>
      </w:pPr>
    </w:p>
    <w:p w14:paraId="0EE89099" w14:textId="77777777" w:rsidR="003127E7" w:rsidRDefault="003127E7" w:rsidP="004C5A1D">
      <w:pPr>
        <w:pStyle w:val="GWNormal"/>
        <w:rPr>
          <w:rFonts w:ascii="Montserrat" w:hAnsi="Montserrat"/>
          <w:b/>
          <w:bCs/>
          <w:lang w:eastAsia="en-GB"/>
        </w:rPr>
      </w:pPr>
    </w:p>
    <w:p w14:paraId="1A0304C7" w14:textId="77777777" w:rsidR="003127E7" w:rsidRDefault="003127E7" w:rsidP="004C5A1D">
      <w:pPr>
        <w:pStyle w:val="GWNormal"/>
        <w:rPr>
          <w:rFonts w:ascii="Montserrat" w:hAnsi="Montserrat"/>
          <w:b/>
          <w:bCs/>
          <w:lang w:eastAsia="en-GB"/>
        </w:rPr>
      </w:pPr>
    </w:p>
    <w:p w14:paraId="6B4B10A2" w14:textId="77777777" w:rsidR="003127E7" w:rsidRPr="003127E7" w:rsidRDefault="003127E7" w:rsidP="004C5A1D">
      <w:pPr>
        <w:pStyle w:val="GWNormal"/>
        <w:rPr>
          <w:rFonts w:ascii="Montserrat" w:hAnsi="Montserrat"/>
          <w:b/>
          <w:bCs/>
          <w:lang w:eastAsia="en-GB"/>
        </w:rPr>
      </w:pPr>
    </w:p>
    <w:p w14:paraId="341868E5" w14:textId="77777777" w:rsidR="003127E7" w:rsidRDefault="003127E7" w:rsidP="004C5A1D">
      <w:pPr>
        <w:pStyle w:val="GWNormal"/>
        <w:rPr>
          <w:rFonts w:ascii="Montserrat" w:hAnsi="Montserrat"/>
          <w:b/>
          <w:bCs/>
          <w:lang w:eastAsia="en-GB"/>
        </w:rPr>
      </w:pPr>
    </w:p>
    <w:p w14:paraId="27232DC2" w14:textId="11555E0A" w:rsidR="003127E7" w:rsidRDefault="003127E7" w:rsidP="004C5A1D">
      <w:pPr>
        <w:pStyle w:val="GWNormal"/>
        <w:rPr>
          <w:rFonts w:ascii="Montserrat" w:hAnsi="Montserrat"/>
          <w:b/>
          <w:bCs/>
          <w:lang w:eastAsia="en-GB"/>
        </w:rPr>
      </w:pPr>
      <w:r>
        <w:rPr>
          <w:rFonts w:ascii="Montserrat" w:hAnsi="Montserrat"/>
          <w:b/>
          <w:bCs/>
          <w:lang w:eastAsia="en-GB"/>
        </w:rPr>
        <w:br/>
      </w:r>
      <w:r w:rsidRPr="003127E7">
        <w:rPr>
          <w:rFonts w:ascii="Montserrat" w:hAnsi="Montserrat"/>
          <w:b/>
          <w:bCs/>
          <w:lang w:eastAsia="en-GB"/>
        </w:rPr>
        <w:t>What can you do to help create Psychological Safety?</w:t>
      </w:r>
    </w:p>
    <w:p w14:paraId="6A7FE34F" w14:textId="6E7D5E7D" w:rsidR="003127E7" w:rsidRDefault="003127E7" w:rsidP="004C5A1D">
      <w:pPr>
        <w:pStyle w:val="GWNormal"/>
        <w:rPr>
          <w:rFonts w:ascii="Montserrat" w:hAnsi="Montserrat"/>
          <w:b/>
          <w:bCs/>
          <w:lang w:eastAsia="en-GB"/>
        </w:rPr>
      </w:pPr>
      <w:r w:rsidRPr="005C0B1E">
        <w:rPr>
          <w:b/>
          <w:bCs/>
          <w:noProof/>
        </w:rPr>
        <mc:AlternateContent>
          <mc:Choice Requires="wps">
            <w:drawing>
              <wp:anchor distT="45720" distB="45720" distL="114300" distR="114300" simplePos="0" relativeHeight="251658274" behindDoc="0" locked="0" layoutInCell="1" allowOverlap="1" wp14:anchorId="5A9EDB64" wp14:editId="1B538072">
                <wp:simplePos x="0" y="0"/>
                <wp:positionH relativeFrom="margin">
                  <wp:posOffset>0</wp:posOffset>
                </wp:positionH>
                <wp:positionV relativeFrom="paragraph">
                  <wp:posOffset>64135</wp:posOffset>
                </wp:positionV>
                <wp:extent cx="5690870" cy="2101755"/>
                <wp:effectExtent l="19050" t="19050" r="24130" b="13335"/>
                <wp:wrapNone/>
                <wp:docPr id="285465038" name="Text Box 28546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411484EF" w14:textId="77777777" w:rsidR="003127E7" w:rsidRDefault="003127E7" w:rsidP="003127E7">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EDB64" id="Text Box 285465038" o:spid="_x0000_s1060" type="#_x0000_t202" style="position:absolute;margin-left:0;margin-top:5.05pt;width:448.1pt;height:165.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" filled="f" strokecolor="#5f497a [3215]" strokeweight="3pt">
                <v:textbox>
                  <w:txbxContent>
                    <w:p w14:paraId="411484EF" w14:textId="77777777" w:rsidR="003127E7" w:rsidRDefault="003127E7" w:rsidP="003127E7">
                      <w:pPr>
                        <w:pStyle w:val="GWNormal"/>
                      </w:pPr>
                    </w:p>
                  </w:txbxContent>
                </v:textbox>
                <w10:wrap anchorx="margin"/>
              </v:shape>
            </w:pict>
          </mc:Fallback>
        </mc:AlternateContent>
      </w:r>
    </w:p>
    <w:p w14:paraId="05E2EC29" w14:textId="77777777" w:rsidR="003127E7" w:rsidRDefault="003127E7" w:rsidP="004C5A1D">
      <w:pPr>
        <w:pStyle w:val="GWNormal"/>
        <w:rPr>
          <w:rFonts w:ascii="Montserrat" w:hAnsi="Montserrat"/>
          <w:b/>
          <w:bCs/>
          <w:lang w:eastAsia="en-GB"/>
        </w:rPr>
      </w:pPr>
    </w:p>
    <w:p w14:paraId="75B61159" w14:textId="77777777" w:rsidR="003127E7" w:rsidRDefault="003127E7" w:rsidP="004C5A1D">
      <w:pPr>
        <w:pStyle w:val="GWNormal"/>
        <w:rPr>
          <w:rFonts w:ascii="Montserrat" w:hAnsi="Montserrat"/>
          <w:b/>
          <w:bCs/>
          <w:lang w:eastAsia="en-GB"/>
        </w:rPr>
      </w:pPr>
    </w:p>
    <w:p w14:paraId="6144B888" w14:textId="77777777" w:rsidR="003127E7" w:rsidRDefault="003127E7" w:rsidP="004C5A1D">
      <w:pPr>
        <w:pStyle w:val="GWNormal"/>
        <w:rPr>
          <w:rFonts w:ascii="Montserrat" w:hAnsi="Montserrat"/>
          <w:b/>
          <w:bCs/>
          <w:lang w:eastAsia="en-GB"/>
        </w:rPr>
      </w:pPr>
    </w:p>
    <w:p w14:paraId="4C7CD298" w14:textId="77777777" w:rsidR="003127E7" w:rsidRDefault="003127E7" w:rsidP="004C5A1D">
      <w:pPr>
        <w:pStyle w:val="GWNormal"/>
        <w:rPr>
          <w:rFonts w:ascii="Montserrat" w:hAnsi="Montserrat"/>
          <w:b/>
          <w:bCs/>
          <w:lang w:eastAsia="en-GB"/>
        </w:rPr>
      </w:pPr>
    </w:p>
    <w:p w14:paraId="25DCFA02" w14:textId="77777777" w:rsidR="003127E7" w:rsidRDefault="003127E7" w:rsidP="004C5A1D">
      <w:pPr>
        <w:pStyle w:val="GWNormal"/>
        <w:rPr>
          <w:rFonts w:ascii="Montserrat" w:hAnsi="Montserrat"/>
          <w:b/>
          <w:bCs/>
          <w:lang w:eastAsia="en-GB"/>
        </w:rPr>
      </w:pPr>
    </w:p>
    <w:p w14:paraId="4571FD70" w14:textId="77777777" w:rsidR="003127E7" w:rsidRDefault="003127E7" w:rsidP="004C5A1D">
      <w:pPr>
        <w:pStyle w:val="GWNormal"/>
        <w:rPr>
          <w:rFonts w:ascii="Montserrat" w:hAnsi="Montserrat"/>
          <w:b/>
          <w:bCs/>
          <w:lang w:eastAsia="en-GB"/>
        </w:rPr>
      </w:pPr>
    </w:p>
    <w:p w14:paraId="26D366DD" w14:textId="77777777" w:rsidR="00DC3D68" w:rsidRDefault="00DC3D68" w:rsidP="00DC3D68">
      <w:pPr>
        <w:pStyle w:val="GWNormal"/>
        <w:rPr>
          <w:rFonts w:ascii="Montserrat" w:hAnsi="Montserrat"/>
          <w:b/>
          <w:bCs/>
          <w:lang w:eastAsia="en-GB"/>
        </w:rPr>
      </w:pPr>
      <w:r w:rsidRPr="003127E7">
        <w:rPr>
          <w:rFonts w:ascii="Montserrat" w:hAnsi="Montserrat"/>
          <w:b/>
          <w:bCs/>
          <w:lang w:eastAsia="en-GB"/>
        </w:rPr>
        <w:t>What are your next steps for having a neuroinclusive workplace?</w:t>
      </w:r>
    </w:p>
    <w:p w14:paraId="171DFF4F" w14:textId="77777777" w:rsidR="00DC3D68" w:rsidRPr="003127E7" w:rsidRDefault="00DC3D68" w:rsidP="00DC3D68">
      <w:pPr>
        <w:pStyle w:val="GWNormal"/>
        <w:rPr>
          <w:rFonts w:ascii="Montserrat" w:hAnsi="Montserrat"/>
          <w:b/>
          <w:bCs/>
          <w:lang w:eastAsia="en-GB"/>
        </w:rPr>
      </w:pPr>
      <w:r w:rsidRPr="005C0B1E">
        <w:rPr>
          <w:b/>
          <w:bCs/>
          <w:noProof/>
        </w:rPr>
        <mc:AlternateContent>
          <mc:Choice Requires="wps">
            <w:drawing>
              <wp:anchor distT="45720" distB="45720" distL="114300" distR="114300" simplePos="0" relativeHeight="251671593" behindDoc="0" locked="0" layoutInCell="1" allowOverlap="1" wp14:anchorId="1ECBD7ED" wp14:editId="0D275FFD">
                <wp:simplePos x="0" y="0"/>
                <wp:positionH relativeFrom="margin">
                  <wp:posOffset>0</wp:posOffset>
                </wp:positionH>
                <wp:positionV relativeFrom="paragraph">
                  <wp:posOffset>64770</wp:posOffset>
                </wp:positionV>
                <wp:extent cx="5690870" cy="2101755"/>
                <wp:effectExtent l="19050" t="19050" r="24130" b="13335"/>
                <wp:wrapNone/>
                <wp:docPr id="734637234" name="Text Box 73463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09FC158D" w14:textId="77777777" w:rsidR="00DC3D68" w:rsidRDefault="00DC3D68" w:rsidP="00DC3D68">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BD7ED" id="Text Box 734637234" o:spid="_x0000_s1061" type="#_x0000_t202" style="position:absolute;margin-left:0;margin-top:5.1pt;width:448.1pt;height:165.5pt;z-index:2516715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" filled="f" strokecolor="#5f497a [3215]" strokeweight="3pt">
                <v:textbox>
                  <w:txbxContent>
                    <w:p w14:paraId="09FC158D" w14:textId="77777777" w:rsidR="00DC3D68" w:rsidRDefault="00DC3D68" w:rsidP="00DC3D68">
                      <w:pPr>
                        <w:pStyle w:val="GWNormal"/>
                      </w:pPr>
                    </w:p>
                  </w:txbxContent>
                </v:textbox>
                <w10:wrap anchorx="margin"/>
              </v:shape>
            </w:pict>
          </mc:Fallback>
        </mc:AlternateContent>
      </w:r>
    </w:p>
    <w:p w14:paraId="74D83710" w14:textId="77777777" w:rsidR="00DC3D68" w:rsidRPr="008717B0" w:rsidRDefault="00DC3D68" w:rsidP="00DC3D68">
      <w:pPr>
        <w:pStyle w:val="GWNormal"/>
        <w:rPr>
          <w:lang w:eastAsia="en-GB"/>
        </w:rPr>
      </w:pPr>
    </w:p>
    <w:p w14:paraId="25C557F3" w14:textId="77777777" w:rsidR="00DC3D68" w:rsidRPr="008717B0" w:rsidRDefault="00DC3D68" w:rsidP="00DC3D68">
      <w:pPr>
        <w:pStyle w:val="GWNormal"/>
        <w:rPr>
          <w:lang w:eastAsia="en-GB"/>
        </w:rPr>
      </w:pPr>
    </w:p>
    <w:p w14:paraId="20FFA224" w14:textId="77777777" w:rsidR="00DC3D68" w:rsidRPr="003127E7" w:rsidRDefault="00DC3D68" w:rsidP="004C5A1D">
      <w:pPr>
        <w:pStyle w:val="GWNormal"/>
        <w:rPr>
          <w:rFonts w:ascii="Montserrat" w:hAnsi="Montserrat"/>
          <w:b/>
          <w:bCs/>
          <w:lang w:eastAsia="en-GB"/>
        </w:rPr>
      </w:pPr>
    </w:p>
    <w:p w14:paraId="14BEFE8F" w14:textId="77777777" w:rsidR="00BF5680" w:rsidRDefault="003127E7" w:rsidP="004C5A1D">
      <w:pPr>
        <w:pStyle w:val="GWNormal"/>
        <w:rPr>
          <w:rFonts w:ascii="Montserrat" w:hAnsi="Montserrat"/>
          <w:b/>
          <w:bCs/>
          <w:lang w:eastAsia="en-GB"/>
        </w:rPr>
      </w:pPr>
      <w:r>
        <w:rPr>
          <w:rFonts w:ascii="Montserrat" w:hAnsi="Montserrat"/>
          <w:b/>
          <w:bCs/>
          <w:lang w:eastAsia="en-GB"/>
        </w:rPr>
        <w:br/>
      </w:r>
    </w:p>
    <w:p w14:paraId="53F03D43" w14:textId="30670828" w:rsidR="00BF5680" w:rsidRDefault="00BF5680">
      <w:pPr>
        <w:spacing w:after="0" w:line="240" w:lineRule="auto"/>
        <w:rPr>
          <w:rFonts w:ascii="Montserrat" w:hAnsi="Montserrat"/>
          <w:b/>
          <w:bCs/>
          <w:spacing w:val="0"/>
          <w:lang w:eastAsia="en-GB"/>
        </w:rPr>
      </w:pPr>
    </w:p>
    <w:p w14:paraId="497040CE" w14:textId="4793F3B8" w:rsidR="006F2E04" w:rsidRPr="00BF5680" w:rsidRDefault="006F2E04" w:rsidP="00BF5680">
      <w:pPr>
        <w:spacing w:after="0" w:line="240" w:lineRule="auto"/>
        <w:rPr>
          <w:rFonts w:eastAsiaTheme="majorEastAsia" w:cstheme="majorBidi"/>
          <w:b/>
          <w:color w:val="0097A7" w:themeColor="background2"/>
          <w:spacing w:val="0"/>
          <w:sz w:val="28"/>
          <w:szCs w:val="26"/>
          <w:lang w:eastAsia="en-GB"/>
        </w:rPr>
      </w:pPr>
      <w:r w:rsidRPr="003127E7">
        <w:rPr>
          <w:rFonts w:ascii="Montserrat" w:hAnsi="Montserrat"/>
          <w:b/>
          <w:bCs/>
          <w:lang w:eastAsia="en-GB"/>
        </w:rPr>
        <w:t xml:space="preserve">What </w:t>
      </w:r>
      <w:r>
        <w:rPr>
          <w:rFonts w:ascii="Montserrat" w:hAnsi="Montserrat"/>
          <w:b/>
          <w:bCs/>
          <w:lang w:eastAsia="en-GB"/>
        </w:rPr>
        <w:t>has been the most useful part of the Manager’s eLearning</w:t>
      </w:r>
      <w:r w:rsidRPr="003127E7">
        <w:rPr>
          <w:rFonts w:ascii="Montserrat" w:hAnsi="Montserrat"/>
          <w:b/>
          <w:bCs/>
          <w:lang w:eastAsia="en-GB"/>
        </w:rPr>
        <w:t>?</w:t>
      </w:r>
    </w:p>
    <w:p w14:paraId="3A65309F" w14:textId="50FF14C1" w:rsidR="006F2E04" w:rsidRDefault="006F2E04" w:rsidP="006F2E04">
      <w:pPr>
        <w:pStyle w:val="GWNormal"/>
        <w:rPr>
          <w:rFonts w:ascii="Montserrat" w:hAnsi="Montserrat"/>
          <w:b/>
          <w:bCs/>
          <w:lang w:eastAsia="en-GB"/>
        </w:rPr>
      </w:pPr>
      <w:r w:rsidRPr="005C0B1E">
        <w:rPr>
          <w:b/>
          <w:bCs/>
          <w:noProof/>
        </w:rPr>
        <mc:AlternateContent>
          <mc:Choice Requires="wps">
            <w:drawing>
              <wp:anchor distT="45720" distB="45720" distL="114300" distR="114300" simplePos="0" relativeHeight="251658276" behindDoc="0" locked="0" layoutInCell="1" allowOverlap="1" wp14:anchorId="311A062F" wp14:editId="07A88F01">
                <wp:simplePos x="0" y="0"/>
                <wp:positionH relativeFrom="margin">
                  <wp:posOffset>0</wp:posOffset>
                </wp:positionH>
                <wp:positionV relativeFrom="paragraph">
                  <wp:posOffset>280703</wp:posOffset>
                </wp:positionV>
                <wp:extent cx="5690870" cy="2101755"/>
                <wp:effectExtent l="19050" t="19050" r="24130" b="13335"/>
                <wp:wrapNone/>
                <wp:docPr id="159370684" name="Text Box 159370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570703F9" w14:textId="77777777" w:rsidR="006F2E04" w:rsidRDefault="006F2E04" w:rsidP="006F2E04">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A062F" id="Text Box 159370684" o:spid="_x0000_s1062" type="#_x0000_t202" style="position:absolute;margin-left:0;margin-top:22.1pt;width:448.1pt;height:165.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" filled="f" strokecolor="#5f497a [3215]" strokeweight="3pt">
                <v:textbox>
                  <w:txbxContent>
                    <w:p w14:paraId="570703F9" w14:textId="77777777" w:rsidR="006F2E04" w:rsidRDefault="006F2E04" w:rsidP="006F2E04">
                      <w:pPr>
                        <w:pStyle w:val="GWNormal"/>
                      </w:pPr>
                    </w:p>
                  </w:txbxContent>
                </v:textbox>
                <w10:wrap anchorx="margin"/>
              </v:shape>
            </w:pict>
          </mc:Fallback>
        </mc:AlternateContent>
      </w:r>
    </w:p>
    <w:p w14:paraId="32CE4138" w14:textId="150F3DB4" w:rsidR="006F2E04" w:rsidRDefault="006F2E04" w:rsidP="00797EE9">
      <w:pPr>
        <w:pStyle w:val="GWNormal"/>
        <w:rPr>
          <w:bCs/>
          <w:szCs w:val="28"/>
        </w:rPr>
      </w:pPr>
    </w:p>
    <w:p w14:paraId="4027402E" w14:textId="5E9C8656" w:rsidR="006F2E04" w:rsidRDefault="006F2E04" w:rsidP="00797EE9">
      <w:pPr>
        <w:pStyle w:val="GWNormal"/>
        <w:rPr>
          <w:bCs/>
          <w:szCs w:val="28"/>
        </w:rPr>
      </w:pPr>
    </w:p>
    <w:p w14:paraId="65F2E707" w14:textId="77777777" w:rsidR="006F2E04" w:rsidRDefault="006F2E04" w:rsidP="006F2E04">
      <w:pPr>
        <w:pStyle w:val="GWNormal"/>
        <w:rPr>
          <w:rFonts w:ascii="Montserrat" w:hAnsi="Montserrat"/>
          <w:b/>
          <w:bCs/>
          <w:lang w:eastAsia="en-GB"/>
        </w:rPr>
      </w:pPr>
    </w:p>
    <w:p w14:paraId="3B06D1D3" w14:textId="77777777" w:rsidR="006F2E04" w:rsidRDefault="006F2E04" w:rsidP="006F2E04">
      <w:pPr>
        <w:pStyle w:val="GWNormal"/>
        <w:rPr>
          <w:rFonts w:ascii="Montserrat" w:hAnsi="Montserrat"/>
          <w:b/>
          <w:bCs/>
          <w:lang w:eastAsia="en-GB"/>
        </w:rPr>
      </w:pPr>
    </w:p>
    <w:p w14:paraId="6009CF1F" w14:textId="77777777" w:rsidR="006F2E04" w:rsidRDefault="006F2E04" w:rsidP="006F2E04">
      <w:pPr>
        <w:pStyle w:val="GWNormal"/>
        <w:rPr>
          <w:rFonts w:ascii="Montserrat" w:hAnsi="Montserrat"/>
          <w:b/>
          <w:bCs/>
          <w:lang w:eastAsia="en-GB"/>
        </w:rPr>
      </w:pPr>
    </w:p>
    <w:p w14:paraId="660612F4" w14:textId="742A9426" w:rsidR="00105124" w:rsidRDefault="006F2E04" w:rsidP="006F2E04">
      <w:pPr>
        <w:pStyle w:val="GWNormal"/>
        <w:rPr>
          <w:rFonts w:ascii="Montserrat" w:hAnsi="Montserrat"/>
          <w:b/>
          <w:bCs/>
          <w:lang w:eastAsia="en-GB"/>
        </w:rPr>
      </w:pPr>
      <w:r>
        <w:rPr>
          <w:rFonts w:ascii="Montserrat" w:hAnsi="Montserrat"/>
          <w:b/>
          <w:bCs/>
          <w:lang w:eastAsia="en-GB"/>
        </w:rPr>
        <w:br/>
      </w:r>
    </w:p>
    <w:p w14:paraId="370FF068" w14:textId="77777777" w:rsidR="00DC3D68" w:rsidRDefault="00DC3D68" w:rsidP="00DC3D68">
      <w:pPr>
        <w:pStyle w:val="GWNormal"/>
        <w:rPr>
          <w:rFonts w:ascii="Montserrat" w:hAnsi="Montserrat"/>
          <w:b/>
          <w:bCs/>
          <w:lang w:eastAsia="en-GB"/>
        </w:rPr>
      </w:pPr>
      <w:r w:rsidRPr="003127E7">
        <w:rPr>
          <w:rFonts w:ascii="Montserrat" w:hAnsi="Montserrat"/>
          <w:b/>
          <w:bCs/>
          <w:lang w:eastAsia="en-GB"/>
        </w:rPr>
        <w:t xml:space="preserve">What </w:t>
      </w:r>
      <w:r>
        <w:rPr>
          <w:rFonts w:ascii="Montserrat" w:hAnsi="Montserrat"/>
          <w:b/>
          <w:bCs/>
          <w:lang w:eastAsia="en-GB"/>
        </w:rPr>
        <w:t>is already working well in terms of managing your neurodiverse team</w:t>
      </w:r>
      <w:r w:rsidRPr="003127E7">
        <w:rPr>
          <w:rFonts w:ascii="Montserrat" w:hAnsi="Montserrat"/>
          <w:b/>
          <w:bCs/>
          <w:lang w:eastAsia="en-GB"/>
        </w:rPr>
        <w:t>?</w:t>
      </w:r>
    </w:p>
    <w:p w14:paraId="79868C23" w14:textId="77777777" w:rsidR="00DC3D68" w:rsidRDefault="00DC3D68" w:rsidP="00DC3D68">
      <w:pPr>
        <w:pStyle w:val="GWNormal"/>
        <w:rPr>
          <w:rFonts w:ascii="Montserrat" w:hAnsi="Montserrat"/>
          <w:b/>
          <w:bCs/>
          <w:lang w:eastAsia="en-GB"/>
        </w:rPr>
      </w:pPr>
      <w:r w:rsidRPr="005C0B1E">
        <w:rPr>
          <w:b/>
          <w:bCs/>
          <w:noProof/>
        </w:rPr>
        <mc:AlternateContent>
          <mc:Choice Requires="wps">
            <w:drawing>
              <wp:anchor distT="45720" distB="45720" distL="114300" distR="114300" simplePos="0" relativeHeight="251673641" behindDoc="0" locked="0" layoutInCell="1" allowOverlap="1" wp14:anchorId="0D13DCBB" wp14:editId="4E07B059">
                <wp:simplePos x="0" y="0"/>
                <wp:positionH relativeFrom="margin">
                  <wp:posOffset>0</wp:posOffset>
                </wp:positionH>
                <wp:positionV relativeFrom="paragraph">
                  <wp:posOffset>64135</wp:posOffset>
                </wp:positionV>
                <wp:extent cx="5690870" cy="2101755"/>
                <wp:effectExtent l="19050" t="19050" r="24130" b="13335"/>
                <wp:wrapNone/>
                <wp:docPr id="725207099" name="Text Box 725207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01755"/>
                        </a:xfrm>
                        <a:prstGeom prst="rect">
                          <a:avLst/>
                        </a:prstGeom>
                        <a:noFill/>
                        <a:ln w="38100">
                          <a:solidFill>
                            <a:schemeClr val="tx2"/>
                          </a:solidFill>
                          <a:miter lim="800000"/>
                          <a:headEnd/>
                          <a:tailEnd/>
                        </a:ln>
                      </wps:spPr>
                      <wps:txbx>
                        <w:txbxContent>
                          <w:p w14:paraId="70F9B7E0" w14:textId="77777777" w:rsidR="00DC3D68" w:rsidRDefault="00DC3D68" w:rsidP="00DC3D68">
                            <w:pPr>
                              <w:pStyle w:val="GWNormal"/>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3DCBB" id="Text Box 725207099" o:spid="_x0000_s1063" type="#_x0000_t202" style="position:absolute;margin-left:0;margin-top:5.05pt;width:448.1pt;height:165.5pt;z-index:2516736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" filled="f" strokecolor="#5f497a [3215]" strokeweight="3pt">
                <v:textbox>
                  <w:txbxContent>
                    <w:p w14:paraId="70F9B7E0" w14:textId="77777777" w:rsidR="00DC3D68" w:rsidRDefault="00DC3D68" w:rsidP="00DC3D68">
                      <w:pPr>
                        <w:pStyle w:val="GWNormal"/>
                      </w:pPr>
                    </w:p>
                  </w:txbxContent>
                </v:textbox>
                <w10:wrap anchorx="margin"/>
              </v:shape>
            </w:pict>
          </mc:Fallback>
        </mc:AlternateContent>
      </w:r>
      <w:r>
        <w:rPr>
          <w:rFonts w:ascii="Montserrat" w:hAnsi="Montserrat"/>
          <w:b/>
          <w:bCs/>
          <w:lang w:eastAsia="en-GB"/>
        </w:rPr>
        <w:br/>
      </w:r>
    </w:p>
    <w:p w14:paraId="39BB0A0F" w14:textId="77777777" w:rsidR="00DC3D68" w:rsidRDefault="00DC3D68" w:rsidP="00DC3D68">
      <w:pPr>
        <w:pStyle w:val="GWNormal"/>
        <w:rPr>
          <w:rFonts w:ascii="Montserrat" w:hAnsi="Montserrat"/>
          <w:b/>
          <w:bCs/>
          <w:lang w:eastAsia="en-GB"/>
        </w:rPr>
      </w:pPr>
    </w:p>
    <w:p w14:paraId="577DB84A" w14:textId="77777777" w:rsidR="00DC3D68" w:rsidRDefault="00DC3D68" w:rsidP="00DC3D68">
      <w:pPr>
        <w:pStyle w:val="GWNormal"/>
        <w:rPr>
          <w:rFonts w:ascii="Montserrat" w:hAnsi="Montserrat"/>
          <w:b/>
          <w:bCs/>
          <w:lang w:eastAsia="en-GB"/>
        </w:rPr>
      </w:pPr>
    </w:p>
    <w:p w14:paraId="145DCF45" w14:textId="1DCBC9D4" w:rsidR="006F2E04" w:rsidRPr="00DC3D68" w:rsidRDefault="00DC3D68" w:rsidP="00DC3D68">
      <w:pPr>
        <w:spacing w:after="0" w:line="240" w:lineRule="auto"/>
        <w:rPr>
          <w:rFonts w:ascii="Montserrat" w:hAnsi="Montserrat"/>
          <w:b/>
          <w:bCs/>
          <w:spacing w:val="0"/>
          <w:lang w:eastAsia="en-GB"/>
        </w:rPr>
      </w:pPr>
      <w:r w:rsidRPr="008717B0">
        <w:rPr>
          <w:noProof/>
        </w:rPr>
        <w:drawing>
          <wp:anchor distT="0" distB="0" distL="114300" distR="114300" simplePos="0" relativeHeight="251658278" behindDoc="0" locked="0" layoutInCell="1" allowOverlap="1" wp14:anchorId="6438E27A" wp14:editId="423930D8">
            <wp:simplePos x="0" y="0"/>
            <wp:positionH relativeFrom="margin">
              <wp:align>center</wp:align>
            </wp:positionH>
            <wp:positionV relativeFrom="margin">
              <wp:align>bottom</wp:align>
            </wp:positionV>
            <wp:extent cx="4046220" cy="2492375"/>
            <wp:effectExtent l="0" t="0" r="0" b="3175"/>
            <wp:wrapTopAndBottom/>
            <wp:docPr id="1708439160" name="Picture 1708439160" descr="A group of carto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39160" name="Picture 1708439160" descr="A group of cartoon peop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6220"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72B">
        <w:rPr>
          <w:rFonts w:ascii="Montserrat" w:hAnsi="Montserrat"/>
          <w:b/>
          <w:bCs/>
          <w:lang w:eastAsia="en-GB"/>
        </w:rPr>
        <w:br w:type="page"/>
      </w:r>
    </w:p>
    <w:p w14:paraId="5B3493E2" w14:textId="67B8CBB0" w:rsidR="003B762E" w:rsidRPr="00DC3D68" w:rsidRDefault="003B762E" w:rsidP="003B762E">
      <w:pPr>
        <w:pStyle w:val="GWNormal"/>
      </w:pPr>
      <w:r w:rsidRPr="00114FD9">
        <w:rPr>
          <w:rFonts w:ascii="Montserrat" w:hAnsi="Montserrat"/>
        </w:rPr>
        <w:lastRenderedPageBreak/>
        <w:t>Our next level neurodiversity programme is designed to assess your organisation’s processes and identify where they can be flexed to provide the best working environment for all employees. The Next Level process supports the implementation of a more neurominority friendly ecosystem.</w:t>
      </w:r>
    </w:p>
    <w:p w14:paraId="0544282A" w14:textId="77777777" w:rsidR="003B762E" w:rsidRPr="00114FD9" w:rsidRDefault="003B762E" w:rsidP="003B762E">
      <w:pPr>
        <w:pStyle w:val="GWNormal"/>
        <w:rPr>
          <w:rFonts w:ascii="Montserrat" w:hAnsi="Montserrat"/>
        </w:rPr>
      </w:pPr>
      <w:r w:rsidRPr="00114FD9">
        <w:rPr>
          <w:rFonts w:ascii="Montserrat" w:hAnsi="Montserrat"/>
        </w:rPr>
        <w:t xml:space="preserve">The </w:t>
      </w:r>
      <w:proofErr w:type="spellStart"/>
      <w:r w:rsidRPr="00114FD9">
        <w:rPr>
          <w:rFonts w:ascii="Montserrat" w:hAnsi="Montserrat"/>
        </w:rPr>
        <w:t>GeniusFinder</w:t>
      </w:r>
      <w:proofErr w:type="spellEnd"/>
      <w:r w:rsidRPr="00114FD9">
        <w:rPr>
          <w:rFonts w:ascii="Montserrat" w:hAnsi="Montserrat"/>
        </w:rPr>
        <w:t xml:space="preserve"> Pro is our new strengths-based assessment tool, which has been designed to support neurodivergent individuals and organisations explore the most common work-related strengths and struggles.</w:t>
      </w:r>
    </w:p>
    <w:p w14:paraId="0F9AC2CA" w14:textId="3DDAE681" w:rsidR="003B762E" w:rsidRPr="00114FD9" w:rsidRDefault="003B762E" w:rsidP="003B762E">
      <w:pPr>
        <w:pStyle w:val="GWNormal"/>
        <w:rPr>
          <w:rFonts w:ascii="Montserrat" w:hAnsi="Montserrat"/>
        </w:rPr>
      </w:pPr>
      <w:r w:rsidRPr="00114FD9">
        <w:rPr>
          <w:rFonts w:ascii="Montserrat" w:hAnsi="Montserrat"/>
        </w:rPr>
        <w:t>We will review the accessibility of your processes and systems for recruitment, onboarding, training, appraisals, performance management, promotion, and staff retention. Following the audit, we can make recommendations for change</w:t>
      </w:r>
      <w:r w:rsidR="006C2F75">
        <w:rPr>
          <w:rFonts w:ascii="Montserrat" w:hAnsi="Montserrat"/>
        </w:rPr>
        <w:t xml:space="preserve"> </w:t>
      </w:r>
      <w:r w:rsidRPr="00114FD9">
        <w:rPr>
          <w:rFonts w:ascii="Montserrat" w:hAnsi="Montserrat"/>
        </w:rPr>
        <w:t>based on the principles of Universal Design, to remove any unconscious neurominority and disability bias.</w:t>
      </w:r>
    </w:p>
    <w:p w14:paraId="1FCF9F89" w14:textId="3F2F80B8" w:rsidR="008872A6" w:rsidRPr="00114FD9" w:rsidRDefault="003B762E" w:rsidP="003B762E">
      <w:pPr>
        <w:pStyle w:val="GWNormal"/>
        <w:rPr>
          <w:rFonts w:ascii="Montserrat" w:hAnsi="Montserrat"/>
        </w:rPr>
      </w:pPr>
      <w:r w:rsidRPr="00114FD9">
        <w:rPr>
          <w:rFonts w:ascii="Montserrat" w:hAnsi="Montserrat"/>
        </w:rPr>
        <w:t>As a Disability Confident Leader, Genius Within can also assist you in working towards your Disability Confident Employer status. This can enable you to draw from the widest possible pool of talent, improve staff engagement and retention, and lead the way for disability inclusion in the community.</w:t>
      </w:r>
    </w:p>
    <w:sectPr w:rsidR="008872A6" w:rsidRPr="00114FD9" w:rsidSect="00C32CB2">
      <w:headerReference w:type="default" r:id="rId30"/>
      <w:footerReference w:type="even" r:id="rId31"/>
      <w:footerReference w:type="default" r:id="rId3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CE2AE" w14:textId="77777777" w:rsidR="00C32CB2" w:rsidRDefault="00C32CB2" w:rsidP="0056237A">
      <w:r>
        <w:separator/>
      </w:r>
    </w:p>
  </w:endnote>
  <w:endnote w:type="continuationSeparator" w:id="0">
    <w:p w14:paraId="14A21DAE" w14:textId="77777777" w:rsidR="00C32CB2" w:rsidRDefault="00C32CB2" w:rsidP="0056237A">
      <w:r>
        <w:continuationSeparator/>
      </w:r>
    </w:p>
  </w:endnote>
  <w:endnote w:type="continuationNotice" w:id="1">
    <w:p w14:paraId="40E272A2" w14:textId="77777777" w:rsidR="00C32CB2" w:rsidRDefault="00C32C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Poppins ExtraBold">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00AD" w14:textId="38FADC31" w:rsidR="002F30BD" w:rsidRDefault="002F30BD" w:rsidP="002F30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DDCC31D" w14:textId="77777777" w:rsidR="002F30BD" w:rsidRDefault="002F30BD" w:rsidP="005623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3A0E" w14:textId="1055A9E4" w:rsidR="000D5853" w:rsidRPr="0063339D" w:rsidRDefault="00032F12" w:rsidP="00DC3D68">
    <w:pPr>
      <w:pStyle w:val="Footer"/>
      <w:ind w:firstLine="1440"/>
      <w:jc w:val="center"/>
      <w:rPr>
        <w:rFonts w:ascii="Montserrat" w:hAnsi="Montserrat"/>
      </w:rPr>
    </w:pPr>
    <w:r>
      <w:rPr>
        <w:noProof/>
      </w:rPr>
      <mc:AlternateContent>
        <mc:Choice Requires="wps">
          <w:drawing>
            <wp:anchor distT="45720" distB="45720" distL="114300" distR="114300" simplePos="0" relativeHeight="251658242" behindDoc="1" locked="0" layoutInCell="1" allowOverlap="1" wp14:anchorId="328C97C5" wp14:editId="47524EF3">
              <wp:simplePos x="0" y="0"/>
              <wp:positionH relativeFrom="margin">
                <wp:posOffset>1137920</wp:posOffset>
              </wp:positionH>
              <wp:positionV relativeFrom="page">
                <wp:posOffset>10027920</wp:posOffset>
              </wp:positionV>
              <wp:extent cx="3535680" cy="2959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95910"/>
                      </a:xfrm>
                      <a:prstGeom prst="rect">
                        <a:avLst/>
                      </a:prstGeom>
                      <a:noFill/>
                      <a:ln w="9525">
                        <a:noFill/>
                        <a:miter lim="800000"/>
                        <a:headEnd/>
                        <a:tailEnd/>
                      </a:ln>
                    </wps:spPr>
                    <wps:txbx>
                      <w:txbxContent>
                        <w:p w14:paraId="3C37B842" w14:textId="40135E6E" w:rsidR="0027451D" w:rsidRPr="0063339D" w:rsidRDefault="00A47EA9" w:rsidP="00A47EA9">
                          <w:pPr>
                            <w:jc w:val="center"/>
                            <w:rPr>
                              <w:rFonts w:ascii="Montserrat" w:hAnsi="Montserrat"/>
                            </w:rPr>
                          </w:pPr>
                          <w:r w:rsidRPr="0063339D">
                            <w:rPr>
                              <w:rStyle w:val="GWNormalChar"/>
                              <w:rFonts w:ascii="Montserrat" w:hAnsi="Montserrat"/>
                              <w:spacing w:val="0"/>
                            </w:rPr>
                            <w:t>Manager’s eLearning Workbook</w:t>
                          </w:r>
                          <w:r w:rsidR="00B8784A">
                            <w:rPr>
                              <w:rStyle w:val="GWNormalChar"/>
                              <w:rFonts w:ascii="Montserrat" w:hAnsi="Montserrat"/>
                              <w:spacing w: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C97C5" id="_x0000_t202" coordsize="21600,21600" o:spt="202" path="m,l,21600r21600,l21600,xe">
              <v:stroke joinstyle="miter"/>
              <v:path gradientshapeok="t" o:connecttype="rect"/>
            </v:shapetype>
            <v:shape id="Text Box 217" o:spid="_x0000_s1064" type="#_x0000_t202" style="position:absolute;left:0;text-align:left;margin-left:89.6pt;margin-top:789.6pt;width:278.4pt;height:23.3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" filled="f" stroked="f">
              <v:textbox>
                <w:txbxContent>
                  <w:p w14:paraId="3C37B842" w14:textId="40135E6E" w:rsidR="0027451D" w:rsidRPr="0063339D" w:rsidRDefault="00A47EA9" w:rsidP="00A47EA9">
                    <w:pPr>
                      <w:jc w:val="center"/>
                      <w:rPr>
                        <w:rFonts w:ascii="Montserrat" w:hAnsi="Montserrat"/>
                      </w:rPr>
                    </w:pPr>
                    <w:r w:rsidRPr="0063339D">
                      <w:rPr>
                        <w:rStyle w:val="GWNormalChar"/>
                        <w:rFonts w:ascii="Montserrat" w:hAnsi="Montserrat"/>
                        <w:spacing w:val="0"/>
                      </w:rPr>
                      <w:t>Manager’s eLearning Workbook</w:t>
                    </w:r>
                    <w:r w:rsidR="00B8784A">
                      <w:rPr>
                        <w:rStyle w:val="GWNormalChar"/>
                        <w:rFonts w:ascii="Montserrat" w:hAnsi="Montserrat"/>
                        <w:spacing w:val="0"/>
                      </w:rPr>
                      <w:t xml:space="preserve"> </w:t>
                    </w:r>
                  </w:p>
                </w:txbxContent>
              </v:textbox>
              <w10:wrap anchorx="margin" anchory="page"/>
            </v:shape>
          </w:pict>
        </mc:Fallback>
      </mc:AlternateContent>
    </w:r>
  </w:p>
  <w:p w14:paraId="6CD2421B" w14:textId="569FB632" w:rsidR="002F30BD" w:rsidRPr="000D5853" w:rsidRDefault="002F30BD" w:rsidP="000D5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588B7" w14:textId="77777777" w:rsidR="00C32CB2" w:rsidRDefault="00C32CB2" w:rsidP="0056237A">
      <w:r>
        <w:separator/>
      </w:r>
    </w:p>
  </w:footnote>
  <w:footnote w:type="continuationSeparator" w:id="0">
    <w:p w14:paraId="707AD41A" w14:textId="77777777" w:rsidR="00C32CB2" w:rsidRDefault="00C32CB2" w:rsidP="0056237A">
      <w:r>
        <w:continuationSeparator/>
      </w:r>
    </w:p>
  </w:footnote>
  <w:footnote w:type="continuationNotice" w:id="1">
    <w:p w14:paraId="1AF3D13B" w14:textId="77777777" w:rsidR="00C32CB2" w:rsidRDefault="00C32C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28B1" w14:textId="0BDAFF5D" w:rsidR="002F30BD" w:rsidRDefault="00AA7AA2" w:rsidP="00381D4D">
    <w:pPr>
      <w:pStyle w:val="Header"/>
      <w:jc w:val="right"/>
    </w:pPr>
    <w:r>
      <w:rPr>
        <w:noProof/>
      </w:rPr>
      <w:drawing>
        <wp:anchor distT="0" distB="0" distL="114300" distR="114300" simplePos="0" relativeHeight="251658240" behindDoc="0" locked="0" layoutInCell="1" allowOverlap="1" wp14:anchorId="68A41352" wp14:editId="06E2A2E2">
          <wp:simplePos x="0" y="0"/>
          <wp:positionH relativeFrom="page">
            <wp:align>left</wp:align>
          </wp:positionH>
          <wp:positionV relativeFrom="paragraph">
            <wp:posOffset>-449580</wp:posOffset>
          </wp:positionV>
          <wp:extent cx="7543042" cy="286603"/>
          <wp:effectExtent l="0" t="0" r="1270" b="0"/>
          <wp:wrapNone/>
          <wp:docPr id="10287413" name="Picture 1028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042" cy="2866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422"/>
    <w:multiLevelType w:val="hybridMultilevel"/>
    <w:tmpl w:val="E51AD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569B7"/>
    <w:multiLevelType w:val="hybridMultilevel"/>
    <w:tmpl w:val="A29CA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33739"/>
    <w:multiLevelType w:val="hybridMultilevel"/>
    <w:tmpl w:val="4104A70A"/>
    <w:lvl w:ilvl="0" w:tplc="E7B479A2">
      <w:start w:val="1"/>
      <w:numFmt w:val="decimal"/>
      <w:lvlText w:val="%1."/>
      <w:lvlJc w:val="left"/>
      <w:pPr>
        <w:ind w:left="360" w:hanging="360"/>
      </w:pPr>
      <w:rPr>
        <w:rFonts w:ascii="Tahoma" w:hAnsi="Tahoma" w:hint="default"/>
        <w:b/>
        <w:i w:val="0"/>
        <w:color w:val="0097A7" w:themeColor="background2"/>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8C45B5E"/>
    <w:multiLevelType w:val="hybridMultilevel"/>
    <w:tmpl w:val="1270C9BC"/>
    <w:lvl w:ilvl="0" w:tplc="E7B479A2">
      <w:start w:val="1"/>
      <w:numFmt w:val="decimal"/>
      <w:lvlText w:val="%1."/>
      <w:lvlJc w:val="left"/>
      <w:pPr>
        <w:ind w:left="720" w:hanging="360"/>
      </w:pPr>
      <w:rPr>
        <w:rFonts w:ascii="Tahoma" w:hAnsi="Tahoma" w:hint="default"/>
        <w:b/>
        <w:i w:val="0"/>
        <w:color w:val="0097A7" w:themeColor="background2"/>
        <w:spacing w:val="0"/>
        <w:w w:val="100"/>
        <w:position w:val="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AE75D2"/>
    <w:multiLevelType w:val="hybridMultilevel"/>
    <w:tmpl w:val="8FBC8714"/>
    <w:lvl w:ilvl="0" w:tplc="B3DA5D64">
      <w:start w:val="1"/>
      <w:numFmt w:val="bullet"/>
      <w:lvlText w:val=""/>
      <w:lvlJc w:val="left"/>
      <w:pPr>
        <w:ind w:left="720" w:hanging="360"/>
      </w:pPr>
      <w:rPr>
        <w:rFonts w:ascii="Wingdings" w:hAnsi="Wingdings" w:hint="default"/>
        <w:color w:val="0097A7"/>
        <w:spacing w:val="0"/>
        <w:w w:val="10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812A8"/>
    <w:multiLevelType w:val="hybridMultilevel"/>
    <w:tmpl w:val="F11C66C2"/>
    <w:lvl w:ilvl="0" w:tplc="FAA40CB2">
      <w:start w:val="1"/>
      <w:numFmt w:val="bullet"/>
      <w:lvlText w:val=""/>
      <w:lvlJc w:val="left"/>
      <w:pPr>
        <w:ind w:left="360" w:hanging="360"/>
      </w:pPr>
      <w:rPr>
        <w:rFonts w:ascii="Wingdings" w:hAnsi="Wingdings" w:hint="default"/>
        <w:color w:val="68858B" w:themeColor="accent6"/>
        <w:spacing w:val="0"/>
        <w:w w:val="10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91A79"/>
    <w:multiLevelType w:val="hybridMultilevel"/>
    <w:tmpl w:val="EF1EF2B0"/>
    <w:lvl w:ilvl="0" w:tplc="E6E443E2">
      <w:start w:val="1"/>
      <w:numFmt w:val="bullet"/>
      <w:lvlText w:val=""/>
      <w:lvlJc w:val="left"/>
      <w:pPr>
        <w:ind w:left="720" w:hanging="360"/>
      </w:pPr>
      <w:rPr>
        <w:rFonts w:ascii="Wingdings" w:hAnsi="Wingdings" w:hint="default"/>
        <w:color w:val="F5F5F5" w:themeColor="background1"/>
        <w:spacing w:val="0"/>
        <w:w w:val="10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8513D"/>
    <w:multiLevelType w:val="hybridMultilevel"/>
    <w:tmpl w:val="BD3AEDD4"/>
    <w:lvl w:ilvl="0" w:tplc="02D2A0FC">
      <w:start w:val="1"/>
      <w:numFmt w:val="bullet"/>
      <w:lvlText w:val=""/>
      <w:lvlJc w:val="left"/>
      <w:pPr>
        <w:ind w:left="720" w:hanging="360"/>
      </w:pPr>
      <w:rPr>
        <w:rFonts w:ascii="Wingdings" w:hAnsi="Wingdings" w:hint="default"/>
        <w:color w:val="0097A7" w:themeColor="background2"/>
        <w:spacing w:val="0"/>
        <w:w w:val="100"/>
        <w:position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7F2448"/>
    <w:multiLevelType w:val="hybridMultilevel"/>
    <w:tmpl w:val="5DE80EA2"/>
    <w:lvl w:ilvl="0" w:tplc="E67CE60C">
      <w:start w:val="1"/>
      <w:numFmt w:val="bullet"/>
      <w:lvlText w:val=""/>
      <w:lvlJc w:val="left"/>
      <w:pPr>
        <w:ind w:left="360" w:hanging="360"/>
      </w:pPr>
      <w:rPr>
        <w:rFonts w:ascii="Wingdings" w:hAnsi="Wingdings" w:hint="default"/>
        <w:color w:val="5F497A" w:themeColor="text2"/>
        <w:spacing w:val="0"/>
        <w:w w:val="100"/>
        <w:position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73E103B"/>
    <w:multiLevelType w:val="hybridMultilevel"/>
    <w:tmpl w:val="AB88EE50"/>
    <w:lvl w:ilvl="0" w:tplc="B3DA5D64">
      <w:start w:val="1"/>
      <w:numFmt w:val="bullet"/>
      <w:lvlText w:val=""/>
      <w:lvlJc w:val="left"/>
      <w:pPr>
        <w:ind w:left="360" w:hanging="360"/>
      </w:pPr>
      <w:rPr>
        <w:rFonts w:ascii="Wingdings" w:hAnsi="Wingdings" w:hint="default"/>
        <w:color w:val="0097A7"/>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9822BB"/>
    <w:multiLevelType w:val="hybridMultilevel"/>
    <w:tmpl w:val="D7AC81F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DB6324"/>
    <w:multiLevelType w:val="hybridMultilevel"/>
    <w:tmpl w:val="E44615A0"/>
    <w:lvl w:ilvl="0" w:tplc="234A3D16">
      <w:start w:val="1"/>
      <w:numFmt w:val="decimal"/>
      <w:lvlText w:val="%1."/>
      <w:lvlJc w:val="left"/>
      <w:pPr>
        <w:ind w:left="360" w:hanging="360"/>
      </w:pPr>
      <w:rPr>
        <w:rFonts w:ascii="Tahoma Bold" w:hAnsi="Tahoma Bold" w:hint="default"/>
        <w:b/>
        <w:i w:val="0"/>
        <w:color w:val="FFAB40" w:themeColor="accen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FD745B"/>
    <w:multiLevelType w:val="hybridMultilevel"/>
    <w:tmpl w:val="2D1AAE40"/>
    <w:lvl w:ilvl="0" w:tplc="04907CC6">
      <w:start w:val="1"/>
      <w:numFmt w:val="bullet"/>
      <w:lvlText w:val=""/>
      <w:lvlJc w:val="left"/>
      <w:pPr>
        <w:ind w:left="360" w:hanging="360"/>
      </w:pPr>
      <w:rPr>
        <w:rFonts w:ascii="Wingdings" w:hAnsi="Wingdings" w:hint="default"/>
        <w:color w:val="FFAB40" w:themeColor="accent1"/>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B00FAB"/>
    <w:multiLevelType w:val="hybridMultilevel"/>
    <w:tmpl w:val="8C0AF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8F19AA"/>
    <w:multiLevelType w:val="hybridMultilevel"/>
    <w:tmpl w:val="DF4C0F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DA15CC"/>
    <w:multiLevelType w:val="hybridMultilevel"/>
    <w:tmpl w:val="A6B4CCA0"/>
    <w:lvl w:ilvl="0" w:tplc="B3DA5D64">
      <w:start w:val="1"/>
      <w:numFmt w:val="bullet"/>
      <w:lvlText w:val=""/>
      <w:lvlJc w:val="left"/>
      <w:pPr>
        <w:ind w:left="720" w:hanging="360"/>
      </w:pPr>
      <w:rPr>
        <w:rFonts w:ascii="Wingdings" w:hAnsi="Wingdings" w:hint="default"/>
        <w:color w:val="0097A7"/>
        <w:spacing w:val="0"/>
        <w:w w:val="100"/>
        <w:position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D7954E5"/>
    <w:multiLevelType w:val="hybridMultilevel"/>
    <w:tmpl w:val="EE921EE8"/>
    <w:lvl w:ilvl="0" w:tplc="2D7AE91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E240A10"/>
    <w:multiLevelType w:val="hybridMultilevel"/>
    <w:tmpl w:val="10D29776"/>
    <w:lvl w:ilvl="0" w:tplc="E7B479A2">
      <w:start w:val="1"/>
      <w:numFmt w:val="decimal"/>
      <w:lvlText w:val="%1."/>
      <w:lvlJc w:val="left"/>
      <w:pPr>
        <w:ind w:left="360" w:hanging="360"/>
      </w:pPr>
      <w:rPr>
        <w:rFonts w:ascii="Tahoma" w:hAnsi="Tahoma" w:hint="default"/>
        <w:b/>
        <w:i w:val="0"/>
        <w:color w:val="0097A7" w:themeColor="background2"/>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E9273B7"/>
    <w:multiLevelType w:val="hybridMultilevel"/>
    <w:tmpl w:val="056E92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690531"/>
    <w:multiLevelType w:val="hybridMultilevel"/>
    <w:tmpl w:val="523E7A48"/>
    <w:lvl w:ilvl="0" w:tplc="234A3D16">
      <w:start w:val="1"/>
      <w:numFmt w:val="decimal"/>
      <w:lvlText w:val="%1."/>
      <w:lvlJc w:val="left"/>
      <w:pPr>
        <w:ind w:left="360" w:hanging="360"/>
      </w:pPr>
      <w:rPr>
        <w:rFonts w:ascii="Tahoma Bold" w:hAnsi="Tahoma Bold" w:hint="default"/>
        <w:b/>
        <w:i w:val="0"/>
        <w:color w:val="FFAB40" w:themeColor="accent1"/>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14E5CE9"/>
    <w:multiLevelType w:val="hybridMultilevel"/>
    <w:tmpl w:val="52A60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95B33"/>
    <w:multiLevelType w:val="hybridMultilevel"/>
    <w:tmpl w:val="F3084016"/>
    <w:lvl w:ilvl="0" w:tplc="E67CE60C">
      <w:start w:val="1"/>
      <w:numFmt w:val="bullet"/>
      <w:lvlText w:val=""/>
      <w:lvlJc w:val="left"/>
      <w:pPr>
        <w:ind w:left="360" w:hanging="360"/>
      </w:pPr>
      <w:rPr>
        <w:rFonts w:ascii="Wingdings" w:hAnsi="Wingdings" w:hint="default"/>
        <w:color w:val="5F497A" w:themeColor="text2"/>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0E4117"/>
    <w:multiLevelType w:val="hybridMultilevel"/>
    <w:tmpl w:val="AFD6211C"/>
    <w:lvl w:ilvl="0" w:tplc="E7B479A2">
      <w:start w:val="1"/>
      <w:numFmt w:val="decimal"/>
      <w:lvlText w:val="%1."/>
      <w:lvlJc w:val="left"/>
      <w:pPr>
        <w:ind w:left="720" w:hanging="360"/>
      </w:pPr>
      <w:rPr>
        <w:rFonts w:ascii="Tahoma" w:hAnsi="Tahoma" w:hint="default"/>
        <w:b/>
        <w:i w:val="0"/>
        <w:color w:val="0097A7" w:themeColor="background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084BBE"/>
    <w:multiLevelType w:val="hybridMultilevel"/>
    <w:tmpl w:val="E44E2930"/>
    <w:lvl w:ilvl="0" w:tplc="0809000F">
      <w:start w:val="1"/>
      <w:numFmt w:val="decimal"/>
      <w:lvlText w:val="%1."/>
      <w:lvlJc w:val="left"/>
      <w:pPr>
        <w:ind w:left="720" w:hanging="360"/>
      </w:pPr>
      <w:rPr>
        <w:rFonts w:hint="default"/>
        <w:color w:val="0097A7"/>
        <w:spacing w:val="0"/>
        <w:w w:val="100"/>
        <w:position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BD03FB"/>
    <w:multiLevelType w:val="hybridMultilevel"/>
    <w:tmpl w:val="10D29776"/>
    <w:lvl w:ilvl="0" w:tplc="FFFFFFFF">
      <w:start w:val="1"/>
      <w:numFmt w:val="decimal"/>
      <w:lvlText w:val="%1."/>
      <w:lvlJc w:val="left"/>
      <w:pPr>
        <w:ind w:left="360" w:hanging="360"/>
      </w:pPr>
      <w:rPr>
        <w:rFonts w:ascii="Tahoma" w:hAnsi="Tahoma" w:hint="default"/>
        <w:b/>
        <w:i w:val="0"/>
        <w:color w:val="0097A7" w:themeColor="background2"/>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56A5509"/>
    <w:multiLevelType w:val="hybridMultilevel"/>
    <w:tmpl w:val="7F16D1D2"/>
    <w:lvl w:ilvl="0" w:tplc="E7B479A2">
      <w:start w:val="1"/>
      <w:numFmt w:val="decimal"/>
      <w:lvlText w:val="%1."/>
      <w:lvlJc w:val="left"/>
      <w:pPr>
        <w:ind w:left="720" w:hanging="360"/>
      </w:pPr>
      <w:rPr>
        <w:rFonts w:ascii="Tahoma" w:hAnsi="Tahoma" w:hint="default"/>
        <w:b/>
        <w:i w:val="0"/>
        <w:color w:val="0097A7" w:themeColor="background2"/>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A7598D"/>
    <w:multiLevelType w:val="hybridMultilevel"/>
    <w:tmpl w:val="4EF45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393254"/>
    <w:multiLevelType w:val="hybridMultilevel"/>
    <w:tmpl w:val="F0B283D6"/>
    <w:lvl w:ilvl="0" w:tplc="B3DA5D64">
      <w:start w:val="1"/>
      <w:numFmt w:val="bullet"/>
      <w:lvlText w:val=""/>
      <w:lvlJc w:val="left"/>
      <w:pPr>
        <w:ind w:left="720" w:hanging="360"/>
      </w:pPr>
      <w:rPr>
        <w:rFonts w:ascii="Wingdings" w:hAnsi="Wingdings" w:hint="default"/>
        <w:color w:val="0097A7"/>
        <w:spacing w:val="0"/>
        <w:w w:val="100"/>
        <w:position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861E93"/>
    <w:multiLevelType w:val="hybridMultilevel"/>
    <w:tmpl w:val="8D649E1E"/>
    <w:lvl w:ilvl="0" w:tplc="E7B479A2">
      <w:start w:val="1"/>
      <w:numFmt w:val="decimal"/>
      <w:lvlText w:val="%1."/>
      <w:lvlJc w:val="left"/>
      <w:pPr>
        <w:ind w:left="360" w:hanging="360"/>
      </w:pPr>
      <w:rPr>
        <w:rFonts w:ascii="Tahoma" w:hAnsi="Tahoma" w:hint="default"/>
        <w:b/>
        <w:i w:val="0"/>
        <w:color w:val="0097A7" w:themeColor="background2"/>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48974E6"/>
    <w:multiLevelType w:val="hybridMultilevel"/>
    <w:tmpl w:val="791ED340"/>
    <w:lvl w:ilvl="0" w:tplc="B3DA5D64">
      <w:start w:val="1"/>
      <w:numFmt w:val="bullet"/>
      <w:lvlText w:val=""/>
      <w:lvlJc w:val="left"/>
      <w:pPr>
        <w:ind w:left="720" w:hanging="360"/>
      </w:pPr>
      <w:rPr>
        <w:rFonts w:ascii="Wingdings" w:hAnsi="Wingdings" w:hint="default"/>
        <w:color w:val="0097A7"/>
        <w:spacing w:val="0"/>
        <w:w w:val="100"/>
        <w:position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627169E"/>
    <w:multiLevelType w:val="hybridMultilevel"/>
    <w:tmpl w:val="DF205984"/>
    <w:lvl w:ilvl="0" w:tplc="42F622AE">
      <w:start w:val="1"/>
      <w:numFmt w:val="bullet"/>
      <w:lvlText w:val=""/>
      <w:lvlJc w:val="left"/>
      <w:pPr>
        <w:ind w:left="360" w:hanging="360"/>
      </w:pPr>
      <w:rPr>
        <w:rFonts w:ascii="Wingdings" w:hAnsi="Wingdings" w:hint="default"/>
        <w:color w:val="2D2D2D" w:themeColor="text1"/>
        <w:spacing w:val="0"/>
        <w:w w:val="10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81BCC"/>
    <w:multiLevelType w:val="hybridMultilevel"/>
    <w:tmpl w:val="2326C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2169942">
    <w:abstractNumId w:val="13"/>
  </w:num>
  <w:num w:numId="2" w16cid:durableId="800734081">
    <w:abstractNumId w:val="0"/>
  </w:num>
  <w:num w:numId="3" w16cid:durableId="893657978">
    <w:abstractNumId w:val="26"/>
  </w:num>
  <w:num w:numId="4" w16cid:durableId="635062826">
    <w:abstractNumId w:val="31"/>
  </w:num>
  <w:num w:numId="5" w16cid:durableId="741562320">
    <w:abstractNumId w:val="1"/>
  </w:num>
  <w:num w:numId="6" w16cid:durableId="1554192840">
    <w:abstractNumId w:val="20"/>
  </w:num>
  <w:num w:numId="7" w16cid:durableId="1042827355">
    <w:abstractNumId w:val="4"/>
  </w:num>
  <w:num w:numId="8" w16cid:durableId="1728722739">
    <w:abstractNumId w:val="15"/>
  </w:num>
  <w:num w:numId="9" w16cid:durableId="1603103882">
    <w:abstractNumId w:val="29"/>
  </w:num>
  <w:num w:numId="10" w16cid:durableId="2145652868">
    <w:abstractNumId w:val="21"/>
  </w:num>
  <w:num w:numId="11" w16cid:durableId="1264340264">
    <w:abstractNumId w:val="9"/>
  </w:num>
  <w:num w:numId="12" w16cid:durableId="340857728">
    <w:abstractNumId w:val="12"/>
  </w:num>
  <w:num w:numId="13" w16cid:durableId="1064523095">
    <w:abstractNumId w:val="5"/>
  </w:num>
  <w:num w:numId="14" w16cid:durableId="1480997674">
    <w:abstractNumId w:val="30"/>
  </w:num>
  <w:num w:numId="15" w16cid:durableId="1376540383">
    <w:abstractNumId w:val="27"/>
  </w:num>
  <w:num w:numId="16" w16cid:durableId="2126145859">
    <w:abstractNumId w:val="23"/>
  </w:num>
  <w:num w:numId="17" w16cid:durableId="1832601928">
    <w:abstractNumId w:val="3"/>
  </w:num>
  <w:num w:numId="18" w16cid:durableId="773863605">
    <w:abstractNumId w:val="28"/>
  </w:num>
  <w:num w:numId="19" w16cid:durableId="522480391">
    <w:abstractNumId w:val="8"/>
  </w:num>
  <w:num w:numId="20" w16cid:durableId="1168985141">
    <w:abstractNumId w:val="7"/>
  </w:num>
  <w:num w:numId="21" w16cid:durableId="769155411">
    <w:abstractNumId w:val="17"/>
  </w:num>
  <w:num w:numId="22" w16cid:durableId="1866282421">
    <w:abstractNumId w:val="2"/>
  </w:num>
  <w:num w:numId="23" w16cid:durableId="974062964">
    <w:abstractNumId w:val="22"/>
  </w:num>
  <w:num w:numId="24" w16cid:durableId="85541997">
    <w:abstractNumId w:val="25"/>
  </w:num>
  <w:num w:numId="25" w16cid:durableId="1701126917">
    <w:abstractNumId w:val="24"/>
  </w:num>
  <w:num w:numId="26" w16cid:durableId="394934780">
    <w:abstractNumId w:val="11"/>
  </w:num>
  <w:num w:numId="27" w16cid:durableId="893083437">
    <w:abstractNumId w:val="16"/>
  </w:num>
  <w:num w:numId="28" w16cid:durableId="1688482152">
    <w:abstractNumId w:val="19"/>
  </w:num>
  <w:num w:numId="29" w16cid:durableId="1177426080">
    <w:abstractNumId w:val="10"/>
  </w:num>
  <w:num w:numId="30" w16cid:durableId="1867716983">
    <w:abstractNumId w:val="6"/>
  </w:num>
  <w:num w:numId="31" w16cid:durableId="876242408">
    <w:abstractNumId w:val="18"/>
  </w:num>
  <w:num w:numId="32" w16cid:durableId="5408570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3MDI1MTM3NrWwNLFU0lEKTi0uzszPAykwrAUAseFGySwAAAA="/>
  </w:docVars>
  <w:rsids>
    <w:rsidRoot w:val="002F1415"/>
    <w:rsid w:val="0000082D"/>
    <w:rsid w:val="0001110A"/>
    <w:rsid w:val="0001182E"/>
    <w:rsid w:val="00021BB0"/>
    <w:rsid w:val="00022262"/>
    <w:rsid w:val="00024386"/>
    <w:rsid w:val="00027BE3"/>
    <w:rsid w:val="00032F12"/>
    <w:rsid w:val="000350BB"/>
    <w:rsid w:val="0003738B"/>
    <w:rsid w:val="000411BB"/>
    <w:rsid w:val="00043695"/>
    <w:rsid w:val="00043953"/>
    <w:rsid w:val="00046BC1"/>
    <w:rsid w:val="00047FEB"/>
    <w:rsid w:val="00050B92"/>
    <w:rsid w:val="00050CEE"/>
    <w:rsid w:val="00051BD5"/>
    <w:rsid w:val="00055685"/>
    <w:rsid w:val="0006036E"/>
    <w:rsid w:val="0006117B"/>
    <w:rsid w:val="000624DB"/>
    <w:rsid w:val="00064065"/>
    <w:rsid w:val="00067BF2"/>
    <w:rsid w:val="00067E11"/>
    <w:rsid w:val="00071AFB"/>
    <w:rsid w:val="00072274"/>
    <w:rsid w:val="00077635"/>
    <w:rsid w:val="00077757"/>
    <w:rsid w:val="00080B23"/>
    <w:rsid w:val="00080D4D"/>
    <w:rsid w:val="00083BDD"/>
    <w:rsid w:val="00085F10"/>
    <w:rsid w:val="00094E1D"/>
    <w:rsid w:val="000954F4"/>
    <w:rsid w:val="00096750"/>
    <w:rsid w:val="00096A65"/>
    <w:rsid w:val="00096BC0"/>
    <w:rsid w:val="00097AEC"/>
    <w:rsid w:val="000A0B16"/>
    <w:rsid w:val="000A3E0A"/>
    <w:rsid w:val="000A5085"/>
    <w:rsid w:val="000B0228"/>
    <w:rsid w:val="000B22B3"/>
    <w:rsid w:val="000B2963"/>
    <w:rsid w:val="000B3FA2"/>
    <w:rsid w:val="000B45E8"/>
    <w:rsid w:val="000B6CAA"/>
    <w:rsid w:val="000C3EA8"/>
    <w:rsid w:val="000C5CFB"/>
    <w:rsid w:val="000C65EC"/>
    <w:rsid w:val="000C688B"/>
    <w:rsid w:val="000C70A8"/>
    <w:rsid w:val="000D0AF5"/>
    <w:rsid w:val="000D4A11"/>
    <w:rsid w:val="000D5853"/>
    <w:rsid w:val="000D58D1"/>
    <w:rsid w:val="000E2B1C"/>
    <w:rsid w:val="000E7A02"/>
    <w:rsid w:val="000F2316"/>
    <w:rsid w:val="000F33F5"/>
    <w:rsid w:val="000F37E4"/>
    <w:rsid w:val="000F4E67"/>
    <w:rsid w:val="000F569F"/>
    <w:rsid w:val="000F676D"/>
    <w:rsid w:val="000F6FBC"/>
    <w:rsid w:val="000F7413"/>
    <w:rsid w:val="000F74AD"/>
    <w:rsid w:val="001004F0"/>
    <w:rsid w:val="00104024"/>
    <w:rsid w:val="00104F4B"/>
    <w:rsid w:val="00105124"/>
    <w:rsid w:val="00105639"/>
    <w:rsid w:val="0010775E"/>
    <w:rsid w:val="00110262"/>
    <w:rsid w:val="00110571"/>
    <w:rsid w:val="00112179"/>
    <w:rsid w:val="00114FD9"/>
    <w:rsid w:val="001204DE"/>
    <w:rsid w:val="0012070D"/>
    <w:rsid w:val="00121DFE"/>
    <w:rsid w:val="0012422F"/>
    <w:rsid w:val="001249D2"/>
    <w:rsid w:val="00130083"/>
    <w:rsid w:val="00130809"/>
    <w:rsid w:val="001345F8"/>
    <w:rsid w:val="0013500F"/>
    <w:rsid w:val="00141331"/>
    <w:rsid w:val="00143AF7"/>
    <w:rsid w:val="00145FD6"/>
    <w:rsid w:val="0014627E"/>
    <w:rsid w:val="00151CD5"/>
    <w:rsid w:val="00156225"/>
    <w:rsid w:val="00157814"/>
    <w:rsid w:val="00157DFE"/>
    <w:rsid w:val="00160FA6"/>
    <w:rsid w:val="001641CC"/>
    <w:rsid w:val="00172CC0"/>
    <w:rsid w:val="00172D95"/>
    <w:rsid w:val="00173CC0"/>
    <w:rsid w:val="00185BC8"/>
    <w:rsid w:val="00192592"/>
    <w:rsid w:val="00192B0D"/>
    <w:rsid w:val="001A311A"/>
    <w:rsid w:val="001A5B22"/>
    <w:rsid w:val="001A6143"/>
    <w:rsid w:val="001A6D72"/>
    <w:rsid w:val="001B3EB6"/>
    <w:rsid w:val="001C6593"/>
    <w:rsid w:val="001E04CC"/>
    <w:rsid w:val="001E2F18"/>
    <w:rsid w:val="001E315F"/>
    <w:rsid w:val="001E6595"/>
    <w:rsid w:val="001E7C3E"/>
    <w:rsid w:val="001F1B11"/>
    <w:rsid w:val="001F2092"/>
    <w:rsid w:val="001F602B"/>
    <w:rsid w:val="001F686A"/>
    <w:rsid w:val="00200917"/>
    <w:rsid w:val="00200D84"/>
    <w:rsid w:val="00201FDD"/>
    <w:rsid w:val="00211ACA"/>
    <w:rsid w:val="002121E2"/>
    <w:rsid w:val="00212602"/>
    <w:rsid w:val="00212F02"/>
    <w:rsid w:val="00213658"/>
    <w:rsid w:val="00215417"/>
    <w:rsid w:val="00217B42"/>
    <w:rsid w:val="00222C55"/>
    <w:rsid w:val="00223885"/>
    <w:rsid w:val="00227199"/>
    <w:rsid w:val="00231FD9"/>
    <w:rsid w:val="00233D37"/>
    <w:rsid w:val="00236C29"/>
    <w:rsid w:val="00241739"/>
    <w:rsid w:val="00243CDD"/>
    <w:rsid w:val="00252DB9"/>
    <w:rsid w:val="00254827"/>
    <w:rsid w:val="0025723A"/>
    <w:rsid w:val="00263292"/>
    <w:rsid w:val="00263510"/>
    <w:rsid w:val="00263F73"/>
    <w:rsid w:val="00266C2C"/>
    <w:rsid w:val="00270A83"/>
    <w:rsid w:val="00271982"/>
    <w:rsid w:val="002727BE"/>
    <w:rsid w:val="00273C5D"/>
    <w:rsid w:val="0027451D"/>
    <w:rsid w:val="00276430"/>
    <w:rsid w:val="002770A5"/>
    <w:rsid w:val="0027743F"/>
    <w:rsid w:val="00281267"/>
    <w:rsid w:val="00281473"/>
    <w:rsid w:val="00285171"/>
    <w:rsid w:val="002876E7"/>
    <w:rsid w:val="00292307"/>
    <w:rsid w:val="00295EFC"/>
    <w:rsid w:val="00296F3F"/>
    <w:rsid w:val="002A7EB5"/>
    <w:rsid w:val="002B235F"/>
    <w:rsid w:val="002B2774"/>
    <w:rsid w:val="002B3E3E"/>
    <w:rsid w:val="002B488E"/>
    <w:rsid w:val="002B4A79"/>
    <w:rsid w:val="002B60EE"/>
    <w:rsid w:val="002C0271"/>
    <w:rsid w:val="002C2BCA"/>
    <w:rsid w:val="002C49D4"/>
    <w:rsid w:val="002D4182"/>
    <w:rsid w:val="002D485B"/>
    <w:rsid w:val="002D561B"/>
    <w:rsid w:val="002D5657"/>
    <w:rsid w:val="002D78BF"/>
    <w:rsid w:val="002E11CF"/>
    <w:rsid w:val="002E1F53"/>
    <w:rsid w:val="002E7EE7"/>
    <w:rsid w:val="002F1415"/>
    <w:rsid w:val="002F2998"/>
    <w:rsid w:val="002F30BD"/>
    <w:rsid w:val="002F45F4"/>
    <w:rsid w:val="002F52CC"/>
    <w:rsid w:val="002F651C"/>
    <w:rsid w:val="002F776B"/>
    <w:rsid w:val="0030126D"/>
    <w:rsid w:val="00301D75"/>
    <w:rsid w:val="003045FD"/>
    <w:rsid w:val="00305690"/>
    <w:rsid w:val="003113FD"/>
    <w:rsid w:val="00311EEB"/>
    <w:rsid w:val="003127E7"/>
    <w:rsid w:val="00317C7D"/>
    <w:rsid w:val="00325204"/>
    <w:rsid w:val="00327138"/>
    <w:rsid w:val="00327689"/>
    <w:rsid w:val="00330B44"/>
    <w:rsid w:val="00333A09"/>
    <w:rsid w:val="003345B9"/>
    <w:rsid w:val="00337298"/>
    <w:rsid w:val="0033791B"/>
    <w:rsid w:val="00337E69"/>
    <w:rsid w:val="00337F7E"/>
    <w:rsid w:val="00343D3A"/>
    <w:rsid w:val="00350D2F"/>
    <w:rsid w:val="003529B8"/>
    <w:rsid w:val="0035401D"/>
    <w:rsid w:val="0035480C"/>
    <w:rsid w:val="00361E0A"/>
    <w:rsid w:val="0036275C"/>
    <w:rsid w:val="00363B71"/>
    <w:rsid w:val="003709FA"/>
    <w:rsid w:val="0037445E"/>
    <w:rsid w:val="003768DC"/>
    <w:rsid w:val="003811F8"/>
    <w:rsid w:val="00381D4D"/>
    <w:rsid w:val="00381DC9"/>
    <w:rsid w:val="00385C2C"/>
    <w:rsid w:val="00391D56"/>
    <w:rsid w:val="0039200F"/>
    <w:rsid w:val="003957CB"/>
    <w:rsid w:val="00395E32"/>
    <w:rsid w:val="003A2E10"/>
    <w:rsid w:val="003A403E"/>
    <w:rsid w:val="003A6B21"/>
    <w:rsid w:val="003B157E"/>
    <w:rsid w:val="003B27B3"/>
    <w:rsid w:val="003B6966"/>
    <w:rsid w:val="003B762E"/>
    <w:rsid w:val="003C2F7E"/>
    <w:rsid w:val="003C3D35"/>
    <w:rsid w:val="003C58DA"/>
    <w:rsid w:val="003C6A58"/>
    <w:rsid w:val="003C7FAF"/>
    <w:rsid w:val="003E601A"/>
    <w:rsid w:val="003F07C4"/>
    <w:rsid w:val="003F0FA0"/>
    <w:rsid w:val="003F6DAF"/>
    <w:rsid w:val="00402155"/>
    <w:rsid w:val="004064E1"/>
    <w:rsid w:val="00406E3A"/>
    <w:rsid w:val="0042158A"/>
    <w:rsid w:val="00422501"/>
    <w:rsid w:val="004260E7"/>
    <w:rsid w:val="0043187A"/>
    <w:rsid w:val="00433F36"/>
    <w:rsid w:val="00434D78"/>
    <w:rsid w:val="004362E9"/>
    <w:rsid w:val="00436760"/>
    <w:rsid w:val="0044182A"/>
    <w:rsid w:val="00441F10"/>
    <w:rsid w:val="0044291D"/>
    <w:rsid w:val="00443227"/>
    <w:rsid w:val="00447ED2"/>
    <w:rsid w:val="00452050"/>
    <w:rsid w:val="004539CF"/>
    <w:rsid w:val="00454273"/>
    <w:rsid w:val="00456321"/>
    <w:rsid w:val="00457C9A"/>
    <w:rsid w:val="00464B29"/>
    <w:rsid w:val="004703F2"/>
    <w:rsid w:val="004715E9"/>
    <w:rsid w:val="00471CED"/>
    <w:rsid w:val="00474F9A"/>
    <w:rsid w:val="00480C26"/>
    <w:rsid w:val="004813E4"/>
    <w:rsid w:val="00481C28"/>
    <w:rsid w:val="00486804"/>
    <w:rsid w:val="00490823"/>
    <w:rsid w:val="00490C3A"/>
    <w:rsid w:val="00491F38"/>
    <w:rsid w:val="0049234C"/>
    <w:rsid w:val="00494B9B"/>
    <w:rsid w:val="0049540E"/>
    <w:rsid w:val="00496169"/>
    <w:rsid w:val="004A1A08"/>
    <w:rsid w:val="004A4039"/>
    <w:rsid w:val="004B012F"/>
    <w:rsid w:val="004B253A"/>
    <w:rsid w:val="004B5297"/>
    <w:rsid w:val="004C12D7"/>
    <w:rsid w:val="004C25CE"/>
    <w:rsid w:val="004C5A1D"/>
    <w:rsid w:val="004D6DFB"/>
    <w:rsid w:val="004E7572"/>
    <w:rsid w:val="004F27F1"/>
    <w:rsid w:val="005014C6"/>
    <w:rsid w:val="00506894"/>
    <w:rsid w:val="00511DFE"/>
    <w:rsid w:val="005121D9"/>
    <w:rsid w:val="00512E8F"/>
    <w:rsid w:val="00514CE1"/>
    <w:rsid w:val="00515383"/>
    <w:rsid w:val="00515AE1"/>
    <w:rsid w:val="00530DF6"/>
    <w:rsid w:val="00535C7F"/>
    <w:rsid w:val="00540AF6"/>
    <w:rsid w:val="0054236B"/>
    <w:rsid w:val="005468BD"/>
    <w:rsid w:val="00554E15"/>
    <w:rsid w:val="0056008E"/>
    <w:rsid w:val="0056112A"/>
    <w:rsid w:val="00561834"/>
    <w:rsid w:val="00562179"/>
    <w:rsid w:val="0056237A"/>
    <w:rsid w:val="005633C1"/>
    <w:rsid w:val="00563E45"/>
    <w:rsid w:val="005723EB"/>
    <w:rsid w:val="005838E8"/>
    <w:rsid w:val="0058404E"/>
    <w:rsid w:val="005842B6"/>
    <w:rsid w:val="00584EC3"/>
    <w:rsid w:val="00585C7F"/>
    <w:rsid w:val="005A0B85"/>
    <w:rsid w:val="005A1892"/>
    <w:rsid w:val="005A4BDA"/>
    <w:rsid w:val="005A77B4"/>
    <w:rsid w:val="005B04D3"/>
    <w:rsid w:val="005B0DB1"/>
    <w:rsid w:val="005B3AC2"/>
    <w:rsid w:val="005B5EDA"/>
    <w:rsid w:val="005B7FAB"/>
    <w:rsid w:val="005C0B1E"/>
    <w:rsid w:val="005C0C98"/>
    <w:rsid w:val="005C18B8"/>
    <w:rsid w:val="005C29F3"/>
    <w:rsid w:val="005C30D8"/>
    <w:rsid w:val="005C4DB0"/>
    <w:rsid w:val="005C51B6"/>
    <w:rsid w:val="005C6D35"/>
    <w:rsid w:val="005C7D91"/>
    <w:rsid w:val="005E4A6C"/>
    <w:rsid w:val="005E4B9D"/>
    <w:rsid w:val="005F2167"/>
    <w:rsid w:val="005F6228"/>
    <w:rsid w:val="0060077D"/>
    <w:rsid w:val="00600CAE"/>
    <w:rsid w:val="00600F24"/>
    <w:rsid w:val="0060598C"/>
    <w:rsid w:val="00607309"/>
    <w:rsid w:val="006073D0"/>
    <w:rsid w:val="00610B4C"/>
    <w:rsid w:val="00611F21"/>
    <w:rsid w:val="00612343"/>
    <w:rsid w:val="0061355C"/>
    <w:rsid w:val="0062482D"/>
    <w:rsid w:val="006263CA"/>
    <w:rsid w:val="006269A6"/>
    <w:rsid w:val="006302F5"/>
    <w:rsid w:val="0063339D"/>
    <w:rsid w:val="0063407F"/>
    <w:rsid w:val="00635EF2"/>
    <w:rsid w:val="00641DFB"/>
    <w:rsid w:val="0064612A"/>
    <w:rsid w:val="006479AA"/>
    <w:rsid w:val="00652E36"/>
    <w:rsid w:val="00653654"/>
    <w:rsid w:val="00653B85"/>
    <w:rsid w:val="00654358"/>
    <w:rsid w:val="006679C5"/>
    <w:rsid w:val="0067016F"/>
    <w:rsid w:val="00674D85"/>
    <w:rsid w:val="006807FF"/>
    <w:rsid w:val="00682277"/>
    <w:rsid w:val="00683468"/>
    <w:rsid w:val="006840C3"/>
    <w:rsid w:val="00686212"/>
    <w:rsid w:val="00690649"/>
    <w:rsid w:val="00695840"/>
    <w:rsid w:val="00697622"/>
    <w:rsid w:val="006C1003"/>
    <w:rsid w:val="006C14C7"/>
    <w:rsid w:val="006C1ABD"/>
    <w:rsid w:val="006C2340"/>
    <w:rsid w:val="006C2467"/>
    <w:rsid w:val="006C2F75"/>
    <w:rsid w:val="006C571A"/>
    <w:rsid w:val="006D3347"/>
    <w:rsid w:val="006D7F21"/>
    <w:rsid w:val="006E1DBA"/>
    <w:rsid w:val="006E4BB1"/>
    <w:rsid w:val="006F0E4F"/>
    <w:rsid w:val="006F1765"/>
    <w:rsid w:val="006F2D53"/>
    <w:rsid w:val="006F2DF4"/>
    <w:rsid w:val="006F2E04"/>
    <w:rsid w:val="006F3544"/>
    <w:rsid w:val="006F7288"/>
    <w:rsid w:val="007025BE"/>
    <w:rsid w:val="0070756F"/>
    <w:rsid w:val="00707AAB"/>
    <w:rsid w:val="00711A86"/>
    <w:rsid w:val="007139A7"/>
    <w:rsid w:val="007159D5"/>
    <w:rsid w:val="00716EB2"/>
    <w:rsid w:val="00720A27"/>
    <w:rsid w:val="007252D3"/>
    <w:rsid w:val="0072624D"/>
    <w:rsid w:val="00732646"/>
    <w:rsid w:val="00732C2C"/>
    <w:rsid w:val="00733355"/>
    <w:rsid w:val="00742460"/>
    <w:rsid w:val="00747D85"/>
    <w:rsid w:val="00751E85"/>
    <w:rsid w:val="007522E5"/>
    <w:rsid w:val="007533D4"/>
    <w:rsid w:val="007573D3"/>
    <w:rsid w:val="00763049"/>
    <w:rsid w:val="00764871"/>
    <w:rsid w:val="00764921"/>
    <w:rsid w:val="007675D2"/>
    <w:rsid w:val="0077036A"/>
    <w:rsid w:val="00772E85"/>
    <w:rsid w:val="00776EFB"/>
    <w:rsid w:val="00777642"/>
    <w:rsid w:val="00785F94"/>
    <w:rsid w:val="00797EE9"/>
    <w:rsid w:val="007A0EC5"/>
    <w:rsid w:val="007A19F2"/>
    <w:rsid w:val="007A48C5"/>
    <w:rsid w:val="007A4CF0"/>
    <w:rsid w:val="007A6C07"/>
    <w:rsid w:val="007B191F"/>
    <w:rsid w:val="007B2487"/>
    <w:rsid w:val="007B4B1C"/>
    <w:rsid w:val="007B6385"/>
    <w:rsid w:val="007B7CA7"/>
    <w:rsid w:val="007C0084"/>
    <w:rsid w:val="007C0208"/>
    <w:rsid w:val="007C16BF"/>
    <w:rsid w:val="007C1F80"/>
    <w:rsid w:val="007C32DE"/>
    <w:rsid w:val="007D10B0"/>
    <w:rsid w:val="007D3361"/>
    <w:rsid w:val="007D5889"/>
    <w:rsid w:val="007E0063"/>
    <w:rsid w:val="007E73FA"/>
    <w:rsid w:val="007E7630"/>
    <w:rsid w:val="007F15A7"/>
    <w:rsid w:val="00800A03"/>
    <w:rsid w:val="00802251"/>
    <w:rsid w:val="00806401"/>
    <w:rsid w:val="008104D2"/>
    <w:rsid w:val="00820BBB"/>
    <w:rsid w:val="00836AE2"/>
    <w:rsid w:val="0083702C"/>
    <w:rsid w:val="00841214"/>
    <w:rsid w:val="00843FAE"/>
    <w:rsid w:val="0084497E"/>
    <w:rsid w:val="0085327B"/>
    <w:rsid w:val="008547D8"/>
    <w:rsid w:val="00854EA5"/>
    <w:rsid w:val="00860024"/>
    <w:rsid w:val="008601ED"/>
    <w:rsid w:val="008604B7"/>
    <w:rsid w:val="008607E0"/>
    <w:rsid w:val="00860ADA"/>
    <w:rsid w:val="0086110E"/>
    <w:rsid w:val="00863C54"/>
    <w:rsid w:val="008644B7"/>
    <w:rsid w:val="008647B2"/>
    <w:rsid w:val="0086488A"/>
    <w:rsid w:val="008717B0"/>
    <w:rsid w:val="00874085"/>
    <w:rsid w:val="008743CD"/>
    <w:rsid w:val="0088164B"/>
    <w:rsid w:val="00882909"/>
    <w:rsid w:val="008872A6"/>
    <w:rsid w:val="00887D3D"/>
    <w:rsid w:val="00893B42"/>
    <w:rsid w:val="008964BB"/>
    <w:rsid w:val="00897D29"/>
    <w:rsid w:val="008A0EDC"/>
    <w:rsid w:val="008A3AAA"/>
    <w:rsid w:val="008A53A0"/>
    <w:rsid w:val="008A5CCA"/>
    <w:rsid w:val="008A6B77"/>
    <w:rsid w:val="008A7A1B"/>
    <w:rsid w:val="008B026A"/>
    <w:rsid w:val="008B4350"/>
    <w:rsid w:val="008B5E3D"/>
    <w:rsid w:val="008C0230"/>
    <w:rsid w:val="008C5CC1"/>
    <w:rsid w:val="008C7B64"/>
    <w:rsid w:val="008D038C"/>
    <w:rsid w:val="008D3AF8"/>
    <w:rsid w:val="008D42E0"/>
    <w:rsid w:val="008D4462"/>
    <w:rsid w:val="008D4D19"/>
    <w:rsid w:val="008E3D4B"/>
    <w:rsid w:val="008E7D9B"/>
    <w:rsid w:val="009022BA"/>
    <w:rsid w:val="00903202"/>
    <w:rsid w:val="009050CD"/>
    <w:rsid w:val="00906E1D"/>
    <w:rsid w:val="00910684"/>
    <w:rsid w:val="00910946"/>
    <w:rsid w:val="009111AB"/>
    <w:rsid w:val="009127AE"/>
    <w:rsid w:val="00920E73"/>
    <w:rsid w:val="0092151B"/>
    <w:rsid w:val="00927322"/>
    <w:rsid w:val="00930FA7"/>
    <w:rsid w:val="009317B8"/>
    <w:rsid w:val="009335F8"/>
    <w:rsid w:val="00934950"/>
    <w:rsid w:val="00937AD1"/>
    <w:rsid w:val="00940CBD"/>
    <w:rsid w:val="009441CB"/>
    <w:rsid w:val="00946408"/>
    <w:rsid w:val="00946D22"/>
    <w:rsid w:val="00950C7E"/>
    <w:rsid w:val="009525DB"/>
    <w:rsid w:val="00954963"/>
    <w:rsid w:val="009552F8"/>
    <w:rsid w:val="009557F2"/>
    <w:rsid w:val="009632FF"/>
    <w:rsid w:val="0097143A"/>
    <w:rsid w:val="00971F7B"/>
    <w:rsid w:val="009733CF"/>
    <w:rsid w:val="00975173"/>
    <w:rsid w:val="009771EC"/>
    <w:rsid w:val="0098362B"/>
    <w:rsid w:val="00984567"/>
    <w:rsid w:val="0098772B"/>
    <w:rsid w:val="00987F0B"/>
    <w:rsid w:val="009915CC"/>
    <w:rsid w:val="009A2B1E"/>
    <w:rsid w:val="009A2F7D"/>
    <w:rsid w:val="009B0499"/>
    <w:rsid w:val="009B0834"/>
    <w:rsid w:val="009B133F"/>
    <w:rsid w:val="009B4EE2"/>
    <w:rsid w:val="009C67A9"/>
    <w:rsid w:val="009C7BB5"/>
    <w:rsid w:val="009D2061"/>
    <w:rsid w:val="009D22A8"/>
    <w:rsid w:val="009D22AA"/>
    <w:rsid w:val="009E051C"/>
    <w:rsid w:val="009E12DF"/>
    <w:rsid w:val="009E44F6"/>
    <w:rsid w:val="009E517B"/>
    <w:rsid w:val="009E6AA9"/>
    <w:rsid w:val="009F27D3"/>
    <w:rsid w:val="009F6329"/>
    <w:rsid w:val="009F7A75"/>
    <w:rsid w:val="009F7CB8"/>
    <w:rsid w:val="00A02BFD"/>
    <w:rsid w:val="00A03197"/>
    <w:rsid w:val="00A046F5"/>
    <w:rsid w:val="00A057F9"/>
    <w:rsid w:val="00A12048"/>
    <w:rsid w:val="00A12DC2"/>
    <w:rsid w:val="00A149BA"/>
    <w:rsid w:val="00A14BE5"/>
    <w:rsid w:val="00A2188F"/>
    <w:rsid w:val="00A21C76"/>
    <w:rsid w:val="00A2226A"/>
    <w:rsid w:val="00A247B9"/>
    <w:rsid w:val="00A3016C"/>
    <w:rsid w:val="00A3336B"/>
    <w:rsid w:val="00A34F2A"/>
    <w:rsid w:val="00A36647"/>
    <w:rsid w:val="00A4102D"/>
    <w:rsid w:val="00A4227F"/>
    <w:rsid w:val="00A45F8B"/>
    <w:rsid w:val="00A46845"/>
    <w:rsid w:val="00A47C3D"/>
    <w:rsid w:val="00A47EA9"/>
    <w:rsid w:val="00A5354E"/>
    <w:rsid w:val="00A551E6"/>
    <w:rsid w:val="00A60E9E"/>
    <w:rsid w:val="00A615AD"/>
    <w:rsid w:val="00A61F6F"/>
    <w:rsid w:val="00A62599"/>
    <w:rsid w:val="00A63B91"/>
    <w:rsid w:val="00A6420D"/>
    <w:rsid w:val="00A65A34"/>
    <w:rsid w:val="00A65E6A"/>
    <w:rsid w:val="00A66E75"/>
    <w:rsid w:val="00A704A1"/>
    <w:rsid w:val="00A7202F"/>
    <w:rsid w:val="00A722AE"/>
    <w:rsid w:val="00A82FB0"/>
    <w:rsid w:val="00A84E72"/>
    <w:rsid w:val="00A8577E"/>
    <w:rsid w:val="00A879AB"/>
    <w:rsid w:val="00A93E28"/>
    <w:rsid w:val="00A942C9"/>
    <w:rsid w:val="00A95CB8"/>
    <w:rsid w:val="00A95CDE"/>
    <w:rsid w:val="00A96A22"/>
    <w:rsid w:val="00A97380"/>
    <w:rsid w:val="00AA2C0F"/>
    <w:rsid w:val="00AA7AA2"/>
    <w:rsid w:val="00AB2C76"/>
    <w:rsid w:val="00AC13F4"/>
    <w:rsid w:val="00AC4453"/>
    <w:rsid w:val="00AD0D52"/>
    <w:rsid w:val="00AD457C"/>
    <w:rsid w:val="00AE1665"/>
    <w:rsid w:val="00AF0CDC"/>
    <w:rsid w:val="00AF1B62"/>
    <w:rsid w:val="00AF4B22"/>
    <w:rsid w:val="00B00C75"/>
    <w:rsid w:val="00B047F7"/>
    <w:rsid w:val="00B11FA9"/>
    <w:rsid w:val="00B134C0"/>
    <w:rsid w:val="00B13E16"/>
    <w:rsid w:val="00B16190"/>
    <w:rsid w:val="00B162F8"/>
    <w:rsid w:val="00B1677F"/>
    <w:rsid w:val="00B16F25"/>
    <w:rsid w:val="00B23C18"/>
    <w:rsid w:val="00B245C5"/>
    <w:rsid w:val="00B25E58"/>
    <w:rsid w:val="00B3442A"/>
    <w:rsid w:val="00B35AB2"/>
    <w:rsid w:val="00B42A87"/>
    <w:rsid w:val="00B465C8"/>
    <w:rsid w:val="00B46D23"/>
    <w:rsid w:val="00B550B8"/>
    <w:rsid w:val="00B57D75"/>
    <w:rsid w:val="00B57DFD"/>
    <w:rsid w:val="00B661C2"/>
    <w:rsid w:val="00B7615D"/>
    <w:rsid w:val="00B77ECA"/>
    <w:rsid w:val="00B814B3"/>
    <w:rsid w:val="00B8416E"/>
    <w:rsid w:val="00B85921"/>
    <w:rsid w:val="00B86252"/>
    <w:rsid w:val="00B87371"/>
    <w:rsid w:val="00B8784A"/>
    <w:rsid w:val="00B91969"/>
    <w:rsid w:val="00B91F3F"/>
    <w:rsid w:val="00B94E84"/>
    <w:rsid w:val="00BA1FF7"/>
    <w:rsid w:val="00BA2A70"/>
    <w:rsid w:val="00BA306A"/>
    <w:rsid w:val="00BA42C1"/>
    <w:rsid w:val="00BA7126"/>
    <w:rsid w:val="00BB2DE8"/>
    <w:rsid w:val="00BB3DE7"/>
    <w:rsid w:val="00BB3F2B"/>
    <w:rsid w:val="00BB4FC4"/>
    <w:rsid w:val="00BC4DC1"/>
    <w:rsid w:val="00BD52FD"/>
    <w:rsid w:val="00BE1AE2"/>
    <w:rsid w:val="00BE1DD7"/>
    <w:rsid w:val="00BE5938"/>
    <w:rsid w:val="00BE61E5"/>
    <w:rsid w:val="00BE720B"/>
    <w:rsid w:val="00BF0598"/>
    <w:rsid w:val="00BF182B"/>
    <w:rsid w:val="00BF369F"/>
    <w:rsid w:val="00BF4BC7"/>
    <w:rsid w:val="00BF5680"/>
    <w:rsid w:val="00C00739"/>
    <w:rsid w:val="00C00BBD"/>
    <w:rsid w:val="00C01454"/>
    <w:rsid w:val="00C10F07"/>
    <w:rsid w:val="00C11A45"/>
    <w:rsid w:val="00C1303A"/>
    <w:rsid w:val="00C16A08"/>
    <w:rsid w:val="00C16A7A"/>
    <w:rsid w:val="00C20485"/>
    <w:rsid w:val="00C22F57"/>
    <w:rsid w:val="00C23189"/>
    <w:rsid w:val="00C32CB2"/>
    <w:rsid w:val="00C33808"/>
    <w:rsid w:val="00C33F77"/>
    <w:rsid w:val="00C3577A"/>
    <w:rsid w:val="00C3733C"/>
    <w:rsid w:val="00C4192C"/>
    <w:rsid w:val="00C5298E"/>
    <w:rsid w:val="00C56C4B"/>
    <w:rsid w:val="00C56FE1"/>
    <w:rsid w:val="00C65568"/>
    <w:rsid w:val="00C70F8F"/>
    <w:rsid w:val="00C72D8C"/>
    <w:rsid w:val="00C72F4B"/>
    <w:rsid w:val="00C741BC"/>
    <w:rsid w:val="00C74A94"/>
    <w:rsid w:val="00C74D00"/>
    <w:rsid w:val="00C803BF"/>
    <w:rsid w:val="00C81067"/>
    <w:rsid w:val="00C8151D"/>
    <w:rsid w:val="00C81AD2"/>
    <w:rsid w:val="00C83A4C"/>
    <w:rsid w:val="00C83B6D"/>
    <w:rsid w:val="00C86C94"/>
    <w:rsid w:val="00C930C9"/>
    <w:rsid w:val="00C97DB1"/>
    <w:rsid w:val="00CA1CDF"/>
    <w:rsid w:val="00CA48B9"/>
    <w:rsid w:val="00CB53E8"/>
    <w:rsid w:val="00CC0590"/>
    <w:rsid w:val="00CC2F56"/>
    <w:rsid w:val="00CD1183"/>
    <w:rsid w:val="00CD35E5"/>
    <w:rsid w:val="00CD4618"/>
    <w:rsid w:val="00CD6C4F"/>
    <w:rsid w:val="00CE0F45"/>
    <w:rsid w:val="00CF1961"/>
    <w:rsid w:val="00CF3967"/>
    <w:rsid w:val="00CF506C"/>
    <w:rsid w:val="00D06721"/>
    <w:rsid w:val="00D10F13"/>
    <w:rsid w:val="00D1146F"/>
    <w:rsid w:val="00D114F1"/>
    <w:rsid w:val="00D122D6"/>
    <w:rsid w:val="00D145A6"/>
    <w:rsid w:val="00D14925"/>
    <w:rsid w:val="00D155A2"/>
    <w:rsid w:val="00D20134"/>
    <w:rsid w:val="00D20E08"/>
    <w:rsid w:val="00D21A5D"/>
    <w:rsid w:val="00D23090"/>
    <w:rsid w:val="00D23B19"/>
    <w:rsid w:val="00D243BD"/>
    <w:rsid w:val="00D24C61"/>
    <w:rsid w:val="00D24D0A"/>
    <w:rsid w:val="00D25436"/>
    <w:rsid w:val="00D2587B"/>
    <w:rsid w:val="00D26F86"/>
    <w:rsid w:val="00D31D86"/>
    <w:rsid w:val="00D36E51"/>
    <w:rsid w:val="00D377D0"/>
    <w:rsid w:val="00D424C0"/>
    <w:rsid w:val="00D44E00"/>
    <w:rsid w:val="00D46BF8"/>
    <w:rsid w:val="00D50A7A"/>
    <w:rsid w:val="00D528C9"/>
    <w:rsid w:val="00D547DB"/>
    <w:rsid w:val="00D5622F"/>
    <w:rsid w:val="00D63127"/>
    <w:rsid w:val="00D635F1"/>
    <w:rsid w:val="00D641AF"/>
    <w:rsid w:val="00D725B6"/>
    <w:rsid w:val="00D74E0F"/>
    <w:rsid w:val="00D7794E"/>
    <w:rsid w:val="00D8128A"/>
    <w:rsid w:val="00D81CD9"/>
    <w:rsid w:val="00D81DD7"/>
    <w:rsid w:val="00D853F0"/>
    <w:rsid w:val="00D87953"/>
    <w:rsid w:val="00D92CCC"/>
    <w:rsid w:val="00D9354A"/>
    <w:rsid w:val="00D954B6"/>
    <w:rsid w:val="00D95C1C"/>
    <w:rsid w:val="00D967AD"/>
    <w:rsid w:val="00DA15B6"/>
    <w:rsid w:val="00DA25B4"/>
    <w:rsid w:val="00DA7E55"/>
    <w:rsid w:val="00DB2076"/>
    <w:rsid w:val="00DB23A3"/>
    <w:rsid w:val="00DB4CBA"/>
    <w:rsid w:val="00DC2BFC"/>
    <w:rsid w:val="00DC3D68"/>
    <w:rsid w:val="00DC5220"/>
    <w:rsid w:val="00DD7DE0"/>
    <w:rsid w:val="00DD7E68"/>
    <w:rsid w:val="00DE17AF"/>
    <w:rsid w:val="00DE2661"/>
    <w:rsid w:val="00DE3ED4"/>
    <w:rsid w:val="00DE4A8A"/>
    <w:rsid w:val="00DE52DE"/>
    <w:rsid w:val="00DE5816"/>
    <w:rsid w:val="00DF1BAB"/>
    <w:rsid w:val="00DF5326"/>
    <w:rsid w:val="00E04314"/>
    <w:rsid w:val="00E07372"/>
    <w:rsid w:val="00E12EF0"/>
    <w:rsid w:val="00E13637"/>
    <w:rsid w:val="00E1578F"/>
    <w:rsid w:val="00E161F8"/>
    <w:rsid w:val="00E204C4"/>
    <w:rsid w:val="00E30063"/>
    <w:rsid w:val="00E311C6"/>
    <w:rsid w:val="00E37922"/>
    <w:rsid w:val="00E4019B"/>
    <w:rsid w:val="00E41095"/>
    <w:rsid w:val="00E42590"/>
    <w:rsid w:val="00E4384D"/>
    <w:rsid w:val="00E438BD"/>
    <w:rsid w:val="00E46D8B"/>
    <w:rsid w:val="00E51C33"/>
    <w:rsid w:val="00E57CD7"/>
    <w:rsid w:val="00E6014C"/>
    <w:rsid w:val="00E608EC"/>
    <w:rsid w:val="00E6288F"/>
    <w:rsid w:val="00E63A03"/>
    <w:rsid w:val="00E63FB4"/>
    <w:rsid w:val="00E66594"/>
    <w:rsid w:val="00E744DA"/>
    <w:rsid w:val="00E75C6B"/>
    <w:rsid w:val="00E80D27"/>
    <w:rsid w:val="00E87B6D"/>
    <w:rsid w:val="00E87F59"/>
    <w:rsid w:val="00E901E8"/>
    <w:rsid w:val="00E94837"/>
    <w:rsid w:val="00E94D3D"/>
    <w:rsid w:val="00E956A4"/>
    <w:rsid w:val="00E9767E"/>
    <w:rsid w:val="00E97B0C"/>
    <w:rsid w:val="00EA4BEA"/>
    <w:rsid w:val="00EB2E7F"/>
    <w:rsid w:val="00EC1873"/>
    <w:rsid w:val="00EC1B3F"/>
    <w:rsid w:val="00EC54F0"/>
    <w:rsid w:val="00EC573B"/>
    <w:rsid w:val="00EC6C1F"/>
    <w:rsid w:val="00ED06BE"/>
    <w:rsid w:val="00ED12E9"/>
    <w:rsid w:val="00ED61E6"/>
    <w:rsid w:val="00EE45F2"/>
    <w:rsid w:val="00EE6976"/>
    <w:rsid w:val="00EE71A5"/>
    <w:rsid w:val="00EF50E0"/>
    <w:rsid w:val="00EF5358"/>
    <w:rsid w:val="00EF6C00"/>
    <w:rsid w:val="00F00883"/>
    <w:rsid w:val="00F00A53"/>
    <w:rsid w:val="00F065BE"/>
    <w:rsid w:val="00F075A3"/>
    <w:rsid w:val="00F07C2D"/>
    <w:rsid w:val="00F142A4"/>
    <w:rsid w:val="00F1647A"/>
    <w:rsid w:val="00F175ED"/>
    <w:rsid w:val="00F204D6"/>
    <w:rsid w:val="00F2071D"/>
    <w:rsid w:val="00F22BB1"/>
    <w:rsid w:val="00F25A32"/>
    <w:rsid w:val="00F26F38"/>
    <w:rsid w:val="00F27E93"/>
    <w:rsid w:val="00F30969"/>
    <w:rsid w:val="00F317EB"/>
    <w:rsid w:val="00F324BD"/>
    <w:rsid w:val="00F33699"/>
    <w:rsid w:val="00F42E8C"/>
    <w:rsid w:val="00F4341A"/>
    <w:rsid w:val="00F44EFC"/>
    <w:rsid w:val="00F6074F"/>
    <w:rsid w:val="00F65E09"/>
    <w:rsid w:val="00F714DD"/>
    <w:rsid w:val="00F72051"/>
    <w:rsid w:val="00F81477"/>
    <w:rsid w:val="00F87A0A"/>
    <w:rsid w:val="00F9372D"/>
    <w:rsid w:val="00F94B23"/>
    <w:rsid w:val="00F950A2"/>
    <w:rsid w:val="00F97566"/>
    <w:rsid w:val="00F975DB"/>
    <w:rsid w:val="00FA012A"/>
    <w:rsid w:val="00FA664A"/>
    <w:rsid w:val="00FB39C1"/>
    <w:rsid w:val="00FB3C0C"/>
    <w:rsid w:val="00FC1617"/>
    <w:rsid w:val="00FC5696"/>
    <w:rsid w:val="00FC6219"/>
    <w:rsid w:val="00FC66C4"/>
    <w:rsid w:val="00FC6D12"/>
    <w:rsid w:val="00FC6DD3"/>
    <w:rsid w:val="00FC7D2D"/>
    <w:rsid w:val="00FD6FBB"/>
    <w:rsid w:val="00FE1BE3"/>
    <w:rsid w:val="00FE2374"/>
    <w:rsid w:val="00FE47D2"/>
    <w:rsid w:val="00FE74C6"/>
    <w:rsid w:val="3DC691DE"/>
    <w:rsid w:val="45E1E39B"/>
    <w:rsid w:val="5F78AA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9D4F83"/>
  <w15:chartTrackingRefBased/>
  <w15:docId w15:val="{88313175-B08A-4C8B-A231-5B5E4E59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C76"/>
    <w:pPr>
      <w:spacing w:after="160" w:line="259" w:lineRule="auto"/>
    </w:pPr>
    <w:rPr>
      <w:rFonts w:ascii="Tahoma" w:hAnsi="Tahoma" w:cs="Tahoma"/>
      <w:color w:val="2D2D2D" w:themeColor="text1"/>
      <w:spacing w:val="-15"/>
      <w:szCs w:val="72"/>
    </w:rPr>
  </w:style>
  <w:style w:type="paragraph" w:styleId="Heading1">
    <w:name w:val="heading 1"/>
    <w:basedOn w:val="Normal"/>
    <w:next w:val="Normal"/>
    <w:link w:val="Heading1Char"/>
    <w:uiPriority w:val="9"/>
    <w:qFormat/>
    <w:rsid w:val="00AB2C76"/>
    <w:pPr>
      <w:keepNext/>
      <w:keepLines/>
      <w:spacing w:before="240" w:after="0"/>
      <w:outlineLvl w:val="0"/>
    </w:pPr>
    <w:rPr>
      <w:rFonts w:asciiTheme="majorHAnsi" w:eastAsiaTheme="majorEastAsia" w:hAnsiTheme="majorHAnsi" w:cstheme="majorBidi"/>
      <w:color w:val="EE8400" w:themeColor="accent1" w:themeShade="BF"/>
      <w:sz w:val="32"/>
      <w:szCs w:val="32"/>
    </w:rPr>
  </w:style>
  <w:style w:type="paragraph" w:styleId="Heading2">
    <w:name w:val="heading 2"/>
    <w:basedOn w:val="Normal"/>
    <w:next w:val="Normal"/>
    <w:link w:val="Heading2Char"/>
    <w:uiPriority w:val="9"/>
    <w:unhideWhenUsed/>
    <w:qFormat/>
    <w:rsid w:val="00AB2C76"/>
    <w:pPr>
      <w:keepNext/>
      <w:keepLines/>
      <w:spacing w:before="40" w:after="0"/>
      <w:outlineLvl w:val="1"/>
    </w:pPr>
    <w:rPr>
      <w:rFonts w:asciiTheme="majorHAnsi" w:eastAsiaTheme="majorEastAsia" w:hAnsiTheme="majorHAnsi" w:cstheme="majorBidi"/>
      <w:color w:val="EE84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C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C76"/>
    <w:rPr>
      <w:rFonts w:ascii="Tahoma" w:hAnsi="Tahoma" w:cs="Tahoma"/>
      <w:color w:val="2D2D2D" w:themeColor="text1"/>
      <w:spacing w:val="-15"/>
      <w:szCs w:val="72"/>
    </w:rPr>
  </w:style>
  <w:style w:type="paragraph" w:styleId="Footer">
    <w:name w:val="footer"/>
    <w:basedOn w:val="Normal"/>
    <w:link w:val="FooterChar"/>
    <w:uiPriority w:val="99"/>
    <w:unhideWhenUsed/>
    <w:rsid w:val="00AB2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C76"/>
    <w:rPr>
      <w:rFonts w:ascii="Tahoma" w:hAnsi="Tahoma" w:cs="Tahoma"/>
      <w:color w:val="2D2D2D" w:themeColor="text1"/>
      <w:spacing w:val="-15"/>
      <w:szCs w:val="72"/>
    </w:rPr>
  </w:style>
  <w:style w:type="character" w:styleId="PageNumber">
    <w:name w:val="page number"/>
    <w:basedOn w:val="DefaultParagraphFont"/>
    <w:uiPriority w:val="99"/>
    <w:semiHidden/>
    <w:unhideWhenUsed/>
    <w:rsid w:val="0056237A"/>
  </w:style>
  <w:style w:type="paragraph" w:styleId="ListParagraph">
    <w:name w:val="List Paragraph"/>
    <w:basedOn w:val="Normal"/>
    <w:uiPriority w:val="34"/>
    <w:qFormat/>
    <w:rsid w:val="000A0B16"/>
    <w:pPr>
      <w:ind w:left="720"/>
      <w:contextualSpacing/>
    </w:pPr>
  </w:style>
  <w:style w:type="paragraph" w:styleId="BalloonText">
    <w:name w:val="Balloon Text"/>
    <w:basedOn w:val="Normal"/>
    <w:link w:val="BalloonTextChar"/>
    <w:uiPriority w:val="99"/>
    <w:semiHidden/>
    <w:unhideWhenUsed/>
    <w:rsid w:val="009E517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517B"/>
    <w:rPr>
      <w:rFonts w:ascii="Times New Roman" w:hAnsi="Times New Roman" w:cs="Times New Roman"/>
      <w:sz w:val="18"/>
      <w:szCs w:val="18"/>
    </w:rPr>
  </w:style>
  <w:style w:type="table" w:styleId="TableGrid">
    <w:name w:val="Table Grid"/>
    <w:basedOn w:val="TableNormal"/>
    <w:uiPriority w:val="59"/>
    <w:rsid w:val="00AB2C76"/>
    <w:rPr>
      <w:rFonts w:ascii="Tahoma" w:hAnsi="Tahoma" w:cs="Tahoma"/>
      <w:color w:val="2D2D2D" w:themeColor="text1"/>
      <w:spacing w:val="-15"/>
      <w:szCs w:val="7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E517B"/>
    <w:rPr>
      <w:color w:val="212121" w:themeColor="text1" w:themeShade="BF"/>
      <w:sz w:val="22"/>
      <w:szCs w:val="22"/>
    </w:rPr>
    <w:tblPr>
      <w:tblStyleRowBandSize w:val="1"/>
      <w:tblStyleColBandSize w:val="1"/>
      <w:tblBorders>
        <w:top w:val="single" w:sz="8" w:space="0" w:color="2D2D2D" w:themeColor="text1"/>
        <w:bottom w:val="single" w:sz="8" w:space="0" w:color="2D2D2D" w:themeColor="text1"/>
      </w:tblBorders>
    </w:tblPr>
    <w:tblStylePr w:type="firstRow">
      <w:pPr>
        <w:spacing w:before="0" w:after="0" w:line="240" w:lineRule="auto"/>
      </w:pPr>
      <w:rPr>
        <w:b/>
        <w:bCs/>
      </w:rPr>
      <w:tblPr/>
      <w:tcPr>
        <w:tcBorders>
          <w:top w:val="single" w:sz="8" w:space="0" w:color="2D2D2D" w:themeColor="text1"/>
          <w:left w:val="nil"/>
          <w:bottom w:val="single" w:sz="8" w:space="0" w:color="2D2D2D" w:themeColor="text1"/>
          <w:right w:val="nil"/>
          <w:insideH w:val="nil"/>
          <w:insideV w:val="nil"/>
        </w:tcBorders>
      </w:tcPr>
    </w:tblStylePr>
    <w:tblStylePr w:type="lastRow">
      <w:pPr>
        <w:spacing w:before="0" w:after="0" w:line="240" w:lineRule="auto"/>
      </w:pPr>
      <w:rPr>
        <w:b/>
        <w:bCs/>
      </w:rPr>
      <w:tblPr/>
      <w:tcPr>
        <w:tcBorders>
          <w:top w:val="single" w:sz="8" w:space="0" w:color="2D2D2D" w:themeColor="text1"/>
          <w:left w:val="nil"/>
          <w:bottom w:val="single" w:sz="8" w:space="0" w:color="2D2D2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character" w:customStyle="1" w:styleId="Heading1Char">
    <w:name w:val="Heading 1 Char"/>
    <w:basedOn w:val="DefaultParagraphFont"/>
    <w:link w:val="Heading1"/>
    <w:uiPriority w:val="9"/>
    <w:rsid w:val="00AB2C76"/>
    <w:rPr>
      <w:rFonts w:asciiTheme="majorHAnsi" w:eastAsiaTheme="majorEastAsia" w:hAnsiTheme="majorHAnsi" w:cstheme="majorBidi"/>
      <w:color w:val="EE8400" w:themeColor="accent1" w:themeShade="BF"/>
      <w:spacing w:val="-15"/>
      <w:sz w:val="32"/>
      <w:szCs w:val="32"/>
    </w:rPr>
  </w:style>
  <w:style w:type="character" w:styleId="Emphasis">
    <w:name w:val="Emphasis"/>
    <w:basedOn w:val="DefaultParagraphFont"/>
    <w:uiPriority w:val="20"/>
    <w:qFormat/>
    <w:rsid w:val="00402155"/>
    <w:rPr>
      <w:i/>
      <w:iCs/>
    </w:rPr>
  </w:style>
  <w:style w:type="character" w:styleId="Hyperlink">
    <w:name w:val="Hyperlink"/>
    <w:basedOn w:val="DefaultParagraphFont"/>
    <w:uiPriority w:val="99"/>
    <w:unhideWhenUsed/>
    <w:rsid w:val="00402155"/>
    <w:rPr>
      <w:color w:val="0000FF"/>
      <w:u w:val="single"/>
    </w:rPr>
  </w:style>
  <w:style w:type="paragraph" w:styleId="NormalWeb">
    <w:name w:val="Normal (Web)"/>
    <w:basedOn w:val="Normal"/>
    <w:uiPriority w:val="99"/>
    <w:unhideWhenUsed/>
    <w:rsid w:val="00FA012A"/>
    <w:pPr>
      <w:spacing w:before="100" w:beforeAutospacing="1" w:after="100" w:afterAutospacing="1"/>
    </w:pPr>
    <w:rPr>
      <w:rFonts w:ascii="Times New Roman" w:eastAsiaTheme="minorEastAsia" w:hAnsi="Times New Roman" w:cs="Times New Roman"/>
      <w:lang w:eastAsia="en-GB"/>
    </w:rPr>
  </w:style>
  <w:style w:type="character" w:customStyle="1" w:styleId="Heading2Char">
    <w:name w:val="Heading 2 Char"/>
    <w:basedOn w:val="DefaultParagraphFont"/>
    <w:link w:val="Heading2"/>
    <w:uiPriority w:val="9"/>
    <w:rsid w:val="00AB2C76"/>
    <w:rPr>
      <w:rFonts w:asciiTheme="majorHAnsi" w:eastAsiaTheme="majorEastAsia" w:hAnsiTheme="majorHAnsi" w:cstheme="majorBidi"/>
      <w:color w:val="EE8400" w:themeColor="accent1" w:themeShade="BF"/>
      <w:spacing w:val="-15"/>
      <w:sz w:val="26"/>
      <w:szCs w:val="26"/>
    </w:rPr>
  </w:style>
  <w:style w:type="character" w:styleId="UnresolvedMention">
    <w:name w:val="Unresolved Mention"/>
    <w:basedOn w:val="DefaultParagraphFont"/>
    <w:uiPriority w:val="99"/>
    <w:semiHidden/>
    <w:unhideWhenUsed/>
    <w:rsid w:val="004539CF"/>
    <w:rPr>
      <w:color w:val="605E5C"/>
      <w:shd w:val="clear" w:color="auto" w:fill="E1DFDD"/>
    </w:rPr>
  </w:style>
  <w:style w:type="paragraph" w:customStyle="1" w:styleId="GWHeading1">
    <w:name w:val="GW Heading 1"/>
    <w:basedOn w:val="Heading1"/>
    <w:link w:val="GWHeading1Char"/>
    <w:qFormat/>
    <w:rsid w:val="00AB2C76"/>
    <w:pPr>
      <w:spacing w:after="240"/>
    </w:pPr>
    <w:rPr>
      <w:rFonts w:ascii="Tahoma" w:hAnsi="Tahoma"/>
      <w:b/>
      <w:color w:val="5F497A" w:themeColor="text2"/>
      <w:sz w:val="28"/>
    </w:rPr>
  </w:style>
  <w:style w:type="paragraph" w:customStyle="1" w:styleId="GWHeading2">
    <w:name w:val="GW Heading 2"/>
    <w:basedOn w:val="Heading2"/>
    <w:link w:val="GWHeading2Char"/>
    <w:qFormat/>
    <w:rsid w:val="00AB2C76"/>
    <w:pPr>
      <w:spacing w:before="120" w:after="120" w:line="240" w:lineRule="auto"/>
    </w:pPr>
    <w:rPr>
      <w:rFonts w:ascii="Tahoma" w:hAnsi="Tahoma"/>
      <w:b/>
      <w:color w:val="5F497A" w:themeColor="text2"/>
      <w:sz w:val="28"/>
    </w:rPr>
  </w:style>
  <w:style w:type="character" w:customStyle="1" w:styleId="GWHeading1Char">
    <w:name w:val="GW Heading 1 Char"/>
    <w:basedOn w:val="Heading1Char"/>
    <w:link w:val="GWHeading1"/>
    <w:rsid w:val="00AB2C76"/>
    <w:rPr>
      <w:rFonts w:ascii="Tahoma" w:eastAsiaTheme="majorEastAsia" w:hAnsi="Tahoma" w:cstheme="majorBidi"/>
      <w:b/>
      <w:color w:val="5F497A" w:themeColor="text2"/>
      <w:spacing w:val="-15"/>
      <w:sz w:val="28"/>
      <w:szCs w:val="32"/>
    </w:rPr>
  </w:style>
  <w:style w:type="paragraph" w:customStyle="1" w:styleId="GWHeading3">
    <w:name w:val="GW Heading 3"/>
    <w:basedOn w:val="GWHeading2"/>
    <w:link w:val="GWHeading3Char"/>
    <w:qFormat/>
    <w:rsid w:val="00AB2C76"/>
    <w:rPr>
      <w:color w:val="0097A7" w:themeColor="background2"/>
    </w:rPr>
  </w:style>
  <w:style w:type="character" w:customStyle="1" w:styleId="GWHeading2Char">
    <w:name w:val="GW Heading 2 Char"/>
    <w:basedOn w:val="GWHeading1Char"/>
    <w:link w:val="GWHeading2"/>
    <w:rsid w:val="00AB2C76"/>
    <w:rPr>
      <w:rFonts w:ascii="Tahoma" w:eastAsiaTheme="majorEastAsia" w:hAnsi="Tahoma" w:cstheme="majorBidi"/>
      <w:b/>
      <w:color w:val="5F497A" w:themeColor="text2"/>
      <w:spacing w:val="-15"/>
      <w:sz w:val="28"/>
      <w:szCs w:val="26"/>
    </w:rPr>
  </w:style>
  <w:style w:type="paragraph" w:customStyle="1" w:styleId="GWNormal">
    <w:name w:val="GW Normal"/>
    <w:basedOn w:val="Normal"/>
    <w:link w:val="GWNormalChar"/>
    <w:qFormat/>
    <w:rsid w:val="00AB2C76"/>
    <w:pPr>
      <w:spacing w:after="120" w:line="360" w:lineRule="auto"/>
    </w:pPr>
    <w:rPr>
      <w:spacing w:val="0"/>
    </w:rPr>
  </w:style>
  <w:style w:type="character" w:customStyle="1" w:styleId="GWHeading3Char">
    <w:name w:val="GW Heading 3 Char"/>
    <w:basedOn w:val="GWHeading2Char"/>
    <w:link w:val="GWHeading3"/>
    <w:rsid w:val="00AB2C76"/>
    <w:rPr>
      <w:rFonts w:ascii="Tahoma" w:eastAsiaTheme="majorEastAsia" w:hAnsi="Tahoma" w:cstheme="majorBidi"/>
      <w:b/>
      <w:color w:val="0097A7" w:themeColor="background2"/>
      <w:spacing w:val="-15"/>
      <w:sz w:val="28"/>
      <w:szCs w:val="26"/>
    </w:rPr>
  </w:style>
  <w:style w:type="character" w:customStyle="1" w:styleId="GWNormalChar">
    <w:name w:val="GW Normal Char"/>
    <w:basedOn w:val="DefaultParagraphFont"/>
    <w:link w:val="GWNormal"/>
    <w:rsid w:val="00AB2C76"/>
    <w:rPr>
      <w:rFonts w:ascii="Tahoma" w:hAnsi="Tahoma" w:cs="Tahoma"/>
      <w:color w:val="2D2D2D" w:themeColor="text1"/>
      <w:szCs w:val="72"/>
    </w:rPr>
  </w:style>
  <w:style w:type="paragraph" w:styleId="TOCHeading">
    <w:name w:val="TOC Heading"/>
    <w:basedOn w:val="Heading1"/>
    <w:next w:val="Normal"/>
    <w:uiPriority w:val="39"/>
    <w:unhideWhenUsed/>
    <w:qFormat/>
    <w:rsid w:val="00F42E8C"/>
    <w:pPr>
      <w:outlineLvl w:val="9"/>
    </w:pPr>
    <w:rPr>
      <w:spacing w:val="0"/>
      <w:lang w:val="en-US"/>
    </w:rPr>
  </w:style>
  <w:style w:type="paragraph" w:styleId="TOC2">
    <w:name w:val="toc 2"/>
    <w:basedOn w:val="Normal"/>
    <w:next w:val="Normal"/>
    <w:autoRedefine/>
    <w:uiPriority w:val="39"/>
    <w:unhideWhenUsed/>
    <w:rsid w:val="00F42E8C"/>
    <w:pPr>
      <w:spacing w:after="100"/>
      <w:ind w:left="220"/>
    </w:pPr>
    <w:rPr>
      <w:rFonts w:asciiTheme="minorHAnsi" w:eastAsiaTheme="minorEastAsia" w:hAnsiTheme="minorHAnsi" w:cs="Times New Roman"/>
      <w:color w:val="auto"/>
      <w:spacing w:val="0"/>
      <w:sz w:val="22"/>
      <w:szCs w:val="22"/>
      <w:lang w:val="en-US"/>
    </w:rPr>
  </w:style>
  <w:style w:type="paragraph" w:styleId="TOC1">
    <w:name w:val="toc 1"/>
    <w:basedOn w:val="Normal"/>
    <w:next w:val="Normal"/>
    <w:autoRedefine/>
    <w:uiPriority w:val="39"/>
    <w:unhideWhenUsed/>
    <w:rsid w:val="00F42E8C"/>
    <w:pPr>
      <w:spacing w:after="100"/>
    </w:pPr>
    <w:rPr>
      <w:rFonts w:asciiTheme="minorHAnsi" w:eastAsiaTheme="minorEastAsia" w:hAnsiTheme="minorHAnsi" w:cs="Times New Roman"/>
      <w:color w:val="auto"/>
      <w:spacing w:val="0"/>
      <w:sz w:val="22"/>
      <w:szCs w:val="22"/>
      <w:lang w:val="en-US"/>
    </w:rPr>
  </w:style>
  <w:style w:type="paragraph" w:styleId="TOC3">
    <w:name w:val="toc 3"/>
    <w:basedOn w:val="Normal"/>
    <w:next w:val="Normal"/>
    <w:autoRedefine/>
    <w:uiPriority w:val="39"/>
    <w:unhideWhenUsed/>
    <w:rsid w:val="00F42E8C"/>
    <w:pPr>
      <w:spacing w:after="100"/>
      <w:ind w:left="440"/>
    </w:pPr>
    <w:rPr>
      <w:rFonts w:asciiTheme="minorHAnsi" w:eastAsiaTheme="minorEastAsia" w:hAnsiTheme="minorHAnsi" w:cs="Times New Roman"/>
      <w:color w:val="auto"/>
      <w:spacing w:val="0"/>
      <w:sz w:val="22"/>
      <w:szCs w:val="22"/>
      <w:lang w:val="en-US"/>
    </w:rPr>
  </w:style>
  <w:style w:type="table" w:styleId="GridTable5Dark-Accent3">
    <w:name w:val="Grid Table 5 Dark Accent 3"/>
    <w:basedOn w:val="TableNormal"/>
    <w:uiPriority w:val="50"/>
    <w:rsid w:val="0036275C"/>
    <w:tblPr>
      <w:tblStyleRowBandSize w:val="1"/>
      <w:tblStyleColBandSize w:val="1"/>
      <w:tblBorders>
        <w:top w:val="single" w:sz="4" w:space="0" w:color="F5F5F5" w:themeColor="background1"/>
        <w:left w:val="single" w:sz="4" w:space="0" w:color="F5F5F5" w:themeColor="background1"/>
        <w:bottom w:val="single" w:sz="4" w:space="0" w:color="F5F5F5" w:themeColor="background1"/>
        <w:right w:val="single" w:sz="4" w:space="0" w:color="F5F5F5" w:themeColor="background1"/>
        <w:insideH w:val="single" w:sz="4" w:space="0" w:color="F5F5F5" w:themeColor="background1"/>
        <w:insideV w:val="single" w:sz="4" w:space="0" w:color="F5F5F5" w:themeColor="background1"/>
      </w:tblBorders>
    </w:tblPr>
    <w:tcPr>
      <w:shd w:val="clear" w:color="auto" w:fill="DED7E7" w:themeFill="accent3" w:themeFillTint="33"/>
    </w:tcPr>
    <w:tblStylePr w:type="firstRow">
      <w:rPr>
        <w:b/>
        <w:bCs/>
        <w:color w:val="F5F5F5" w:themeColor="background1"/>
      </w:rPr>
      <w:tblPr/>
      <w:tcPr>
        <w:tcBorders>
          <w:top w:val="single" w:sz="4" w:space="0" w:color="F5F5F5" w:themeColor="background1"/>
          <w:left w:val="single" w:sz="4" w:space="0" w:color="F5F5F5" w:themeColor="background1"/>
          <w:right w:val="single" w:sz="4" w:space="0" w:color="F5F5F5" w:themeColor="background1"/>
          <w:insideH w:val="nil"/>
          <w:insideV w:val="nil"/>
        </w:tcBorders>
        <w:shd w:val="clear" w:color="auto" w:fill="5F497A" w:themeFill="accent3"/>
      </w:tcPr>
    </w:tblStylePr>
    <w:tblStylePr w:type="lastRow">
      <w:rPr>
        <w:b/>
        <w:bCs/>
        <w:color w:val="F5F5F5" w:themeColor="background1"/>
      </w:rPr>
      <w:tblPr/>
      <w:tcPr>
        <w:tcBorders>
          <w:left w:val="single" w:sz="4" w:space="0" w:color="F5F5F5" w:themeColor="background1"/>
          <w:bottom w:val="single" w:sz="4" w:space="0" w:color="F5F5F5" w:themeColor="background1"/>
          <w:right w:val="single" w:sz="4" w:space="0" w:color="F5F5F5" w:themeColor="background1"/>
          <w:insideH w:val="nil"/>
          <w:insideV w:val="nil"/>
        </w:tcBorders>
        <w:shd w:val="clear" w:color="auto" w:fill="5F497A" w:themeFill="accent3"/>
      </w:tcPr>
    </w:tblStylePr>
    <w:tblStylePr w:type="firstCol">
      <w:rPr>
        <w:b/>
        <w:bCs/>
        <w:color w:val="F5F5F5" w:themeColor="background1"/>
      </w:rPr>
      <w:tblPr/>
      <w:tcPr>
        <w:tcBorders>
          <w:top w:val="single" w:sz="4" w:space="0" w:color="F5F5F5" w:themeColor="background1"/>
          <w:left w:val="single" w:sz="4" w:space="0" w:color="F5F5F5" w:themeColor="background1"/>
          <w:bottom w:val="single" w:sz="4" w:space="0" w:color="F5F5F5" w:themeColor="background1"/>
          <w:insideV w:val="nil"/>
        </w:tcBorders>
        <w:shd w:val="clear" w:color="auto" w:fill="5F497A" w:themeFill="accent3"/>
      </w:tcPr>
    </w:tblStylePr>
    <w:tblStylePr w:type="lastCol">
      <w:rPr>
        <w:b/>
        <w:bCs/>
        <w:color w:val="F5F5F5" w:themeColor="background1"/>
      </w:rPr>
      <w:tblPr/>
      <w:tcPr>
        <w:tcBorders>
          <w:top w:val="single" w:sz="4" w:space="0" w:color="F5F5F5" w:themeColor="background1"/>
          <w:bottom w:val="single" w:sz="4" w:space="0" w:color="F5F5F5" w:themeColor="background1"/>
          <w:right w:val="single" w:sz="4" w:space="0" w:color="F5F5F5" w:themeColor="background1"/>
          <w:insideV w:val="nil"/>
        </w:tcBorders>
        <w:shd w:val="clear" w:color="auto" w:fill="5F497A" w:themeFill="accent3"/>
      </w:tcPr>
    </w:tblStylePr>
    <w:tblStylePr w:type="band1Vert">
      <w:tblPr/>
      <w:tcPr>
        <w:shd w:val="clear" w:color="auto" w:fill="BEB0CF" w:themeFill="accent3" w:themeFillTint="66"/>
      </w:tcPr>
    </w:tblStylePr>
    <w:tblStylePr w:type="band1Horz">
      <w:tblPr/>
      <w:tcPr>
        <w:shd w:val="clear" w:color="auto" w:fill="BEB0CF" w:themeFill="accent3" w:themeFillTint="66"/>
      </w:tcPr>
    </w:tblStylePr>
  </w:style>
  <w:style w:type="character" w:customStyle="1" w:styleId="ui-provider">
    <w:name w:val="ui-provider"/>
    <w:basedOn w:val="DefaultParagraphFont"/>
    <w:rsid w:val="00A47EA9"/>
  </w:style>
  <w:style w:type="character" w:styleId="CommentReference">
    <w:name w:val="annotation reference"/>
    <w:basedOn w:val="DefaultParagraphFont"/>
    <w:uiPriority w:val="99"/>
    <w:semiHidden/>
    <w:unhideWhenUsed/>
    <w:rsid w:val="00EC1873"/>
    <w:rPr>
      <w:sz w:val="16"/>
      <w:szCs w:val="16"/>
    </w:rPr>
  </w:style>
  <w:style w:type="paragraph" w:styleId="CommentText">
    <w:name w:val="annotation text"/>
    <w:basedOn w:val="Normal"/>
    <w:link w:val="CommentTextChar"/>
    <w:uiPriority w:val="99"/>
    <w:unhideWhenUsed/>
    <w:rsid w:val="00EC1873"/>
    <w:pPr>
      <w:spacing w:line="240" w:lineRule="auto"/>
    </w:pPr>
    <w:rPr>
      <w:sz w:val="20"/>
      <w:szCs w:val="20"/>
    </w:rPr>
  </w:style>
  <w:style w:type="character" w:customStyle="1" w:styleId="CommentTextChar">
    <w:name w:val="Comment Text Char"/>
    <w:basedOn w:val="DefaultParagraphFont"/>
    <w:link w:val="CommentText"/>
    <w:uiPriority w:val="99"/>
    <w:rsid w:val="00EC1873"/>
    <w:rPr>
      <w:rFonts w:ascii="Tahoma" w:hAnsi="Tahoma" w:cs="Tahoma"/>
      <w:color w:val="2D2D2D" w:themeColor="text1"/>
      <w:spacing w:val="-15"/>
      <w:sz w:val="20"/>
      <w:szCs w:val="20"/>
    </w:rPr>
  </w:style>
  <w:style w:type="paragraph" w:styleId="CommentSubject">
    <w:name w:val="annotation subject"/>
    <w:basedOn w:val="CommentText"/>
    <w:next w:val="CommentText"/>
    <w:link w:val="CommentSubjectChar"/>
    <w:uiPriority w:val="99"/>
    <w:semiHidden/>
    <w:unhideWhenUsed/>
    <w:rsid w:val="00EC1873"/>
    <w:rPr>
      <w:b/>
      <w:bCs/>
    </w:rPr>
  </w:style>
  <w:style w:type="character" w:customStyle="1" w:styleId="CommentSubjectChar">
    <w:name w:val="Comment Subject Char"/>
    <w:basedOn w:val="CommentTextChar"/>
    <w:link w:val="CommentSubject"/>
    <w:uiPriority w:val="99"/>
    <w:semiHidden/>
    <w:rsid w:val="00EC1873"/>
    <w:rPr>
      <w:rFonts w:ascii="Tahoma" w:hAnsi="Tahoma" w:cs="Tahoma"/>
      <w:b/>
      <w:bCs/>
      <w:color w:val="2D2D2D" w:themeColor="text1"/>
      <w:spacing w:val="-15"/>
      <w:sz w:val="20"/>
      <w:szCs w:val="20"/>
    </w:rPr>
  </w:style>
  <w:style w:type="character" w:styleId="Strong">
    <w:name w:val="Strong"/>
    <w:basedOn w:val="DefaultParagraphFont"/>
    <w:uiPriority w:val="22"/>
    <w:qFormat/>
    <w:rsid w:val="006F2D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85213">
      <w:bodyDiv w:val="1"/>
      <w:marLeft w:val="0"/>
      <w:marRight w:val="0"/>
      <w:marTop w:val="0"/>
      <w:marBottom w:val="0"/>
      <w:divBdr>
        <w:top w:val="none" w:sz="0" w:space="0" w:color="auto"/>
        <w:left w:val="none" w:sz="0" w:space="0" w:color="auto"/>
        <w:bottom w:val="none" w:sz="0" w:space="0" w:color="auto"/>
        <w:right w:val="none" w:sz="0" w:space="0" w:color="auto"/>
      </w:divBdr>
    </w:div>
    <w:div w:id="212499258">
      <w:bodyDiv w:val="1"/>
      <w:marLeft w:val="0"/>
      <w:marRight w:val="0"/>
      <w:marTop w:val="0"/>
      <w:marBottom w:val="0"/>
      <w:divBdr>
        <w:top w:val="none" w:sz="0" w:space="0" w:color="auto"/>
        <w:left w:val="none" w:sz="0" w:space="0" w:color="auto"/>
        <w:bottom w:val="none" w:sz="0" w:space="0" w:color="auto"/>
        <w:right w:val="none" w:sz="0" w:space="0" w:color="auto"/>
      </w:divBdr>
    </w:div>
    <w:div w:id="392319393">
      <w:bodyDiv w:val="1"/>
      <w:marLeft w:val="0"/>
      <w:marRight w:val="0"/>
      <w:marTop w:val="0"/>
      <w:marBottom w:val="0"/>
      <w:divBdr>
        <w:top w:val="none" w:sz="0" w:space="0" w:color="auto"/>
        <w:left w:val="none" w:sz="0" w:space="0" w:color="auto"/>
        <w:bottom w:val="none" w:sz="0" w:space="0" w:color="auto"/>
        <w:right w:val="none" w:sz="0" w:space="0" w:color="auto"/>
      </w:divBdr>
    </w:div>
    <w:div w:id="862016013">
      <w:bodyDiv w:val="1"/>
      <w:marLeft w:val="0"/>
      <w:marRight w:val="0"/>
      <w:marTop w:val="0"/>
      <w:marBottom w:val="0"/>
      <w:divBdr>
        <w:top w:val="none" w:sz="0" w:space="0" w:color="auto"/>
        <w:left w:val="none" w:sz="0" w:space="0" w:color="auto"/>
        <w:bottom w:val="none" w:sz="0" w:space="0" w:color="auto"/>
        <w:right w:val="none" w:sz="0" w:space="0" w:color="auto"/>
      </w:divBdr>
    </w:div>
    <w:div w:id="1148787322">
      <w:bodyDiv w:val="1"/>
      <w:marLeft w:val="0"/>
      <w:marRight w:val="0"/>
      <w:marTop w:val="0"/>
      <w:marBottom w:val="0"/>
      <w:divBdr>
        <w:top w:val="none" w:sz="0" w:space="0" w:color="auto"/>
        <w:left w:val="none" w:sz="0" w:space="0" w:color="auto"/>
        <w:bottom w:val="none" w:sz="0" w:space="0" w:color="auto"/>
        <w:right w:val="none" w:sz="0" w:space="0" w:color="auto"/>
      </w:divBdr>
    </w:div>
    <w:div w:id="1279485269">
      <w:bodyDiv w:val="1"/>
      <w:marLeft w:val="0"/>
      <w:marRight w:val="0"/>
      <w:marTop w:val="0"/>
      <w:marBottom w:val="0"/>
      <w:divBdr>
        <w:top w:val="none" w:sz="0" w:space="0" w:color="auto"/>
        <w:left w:val="none" w:sz="0" w:space="0" w:color="auto"/>
        <w:bottom w:val="none" w:sz="0" w:space="0" w:color="auto"/>
        <w:right w:val="none" w:sz="0" w:space="0" w:color="auto"/>
      </w:divBdr>
    </w:div>
    <w:div w:id="1496608483">
      <w:bodyDiv w:val="1"/>
      <w:marLeft w:val="0"/>
      <w:marRight w:val="0"/>
      <w:marTop w:val="0"/>
      <w:marBottom w:val="0"/>
      <w:divBdr>
        <w:top w:val="none" w:sz="0" w:space="0" w:color="auto"/>
        <w:left w:val="none" w:sz="0" w:space="0" w:color="auto"/>
        <w:bottom w:val="none" w:sz="0" w:space="0" w:color="auto"/>
        <w:right w:val="none" w:sz="0" w:space="0" w:color="auto"/>
      </w:divBdr>
    </w:div>
    <w:div w:id="1593514912">
      <w:bodyDiv w:val="1"/>
      <w:marLeft w:val="0"/>
      <w:marRight w:val="0"/>
      <w:marTop w:val="0"/>
      <w:marBottom w:val="0"/>
      <w:divBdr>
        <w:top w:val="none" w:sz="0" w:space="0" w:color="auto"/>
        <w:left w:val="none" w:sz="0" w:space="0" w:color="auto"/>
        <w:bottom w:val="none" w:sz="0" w:space="0" w:color="auto"/>
        <w:right w:val="none" w:sz="0" w:space="0" w:color="auto"/>
      </w:divBdr>
    </w:div>
    <w:div w:id="1636834150">
      <w:bodyDiv w:val="1"/>
      <w:marLeft w:val="0"/>
      <w:marRight w:val="0"/>
      <w:marTop w:val="0"/>
      <w:marBottom w:val="0"/>
      <w:divBdr>
        <w:top w:val="none" w:sz="0" w:space="0" w:color="auto"/>
        <w:left w:val="none" w:sz="0" w:space="0" w:color="auto"/>
        <w:bottom w:val="none" w:sz="0" w:space="0" w:color="auto"/>
        <w:right w:val="none" w:sz="0" w:space="0" w:color="auto"/>
      </w:divBdr>
    </w:div>
    <w:div w:id="1813716111">
      <w:bodyDiv w:val="1"/>
      <w:marLeft w:val="0"/>
      <w:marRight w:val="0"/>
      <w:marTop w:val="0"/>
      <w:marBottom w:val="0"/>
      <w:divBdr>
        <w:top w:val="none" w:sz="0" w:space="0" w:color="auto"/>
        <w:left w:val="none" w:sz="0" w:space="0" w:color="auto"/>
        <w:bottom w:val="none" w:sz="0" w:space="0" w:color="auto"/>
        <w:right w:val="none" w:sz="0" w:space="0" w:color="auto"/>
      </w:divBdr>
    </w:div>
    <w:div w:id="193986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Hogg\Genius%20Within%20CIC\Business%20Development%20-%20Documents\General\AA%20MARKETING\Company%20Templates\GW%20General%20Word%20Template%201A.dotx" TargetMode="External"/></Relationships>
</file>

<file path=word/theme/theme1.xml><?xml version="1.0" encoding="utf-8"?>
<a:theme xmlns:a="http://schemas.openxmlformats.org/drawingml/2006/main" name="GW Theme">
  <a:themeElements>
    <a:clrScheme name="GW Colours">
      <a:dk1>
        <a:srgbClr val="2D2D2D"/>
      </a:dk1>
      <a:lt1>
        <a:srgbClr val="F5F5F5"/>
      </a:lt1>
      <a:dk2>
        <a:srgbClr val="5F497A"/>
      </a:dk2>
      <a:lt2>
        <a:srgbClr val="0097A7"/>
      </a:lt2>
      <a:accent1>
        <a:srgbClr val="FFAB40"/>
      </a:accent1>
      <a:accent2>
        <a:srgbClr val="68858B"/>
      </a:accent2>
      <a:accent3>
        <a:srgbClr val="5F497A"/>
      </a:accent3>
      <a:accent4>
        <a:srgbClr val="0097A7"/>
      </a:accent4>
      <a:accent5>
        <a:srgbClr val="FFAB40"/>
      </a:accent5>
      <a:accent6>
        <a:srgbClr val="68858B"/>
      </a:accent6>
      <a:hlink>
        <a:srgbClr val="2D2D2D"/>
      </a:hlink>
      <a:folHlink>
        <a:srgbClr val="2D2D2D"/>
      </a:folHlink>
    </a:clrScheme>
    <a:fontScheme name="Genius Within Fon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W Theme" id="{BB56A11F-E8B6-4A49-9833-510267597E8E}" vid="{648D2F91-5819-4E90-98AD-C2CA32C6C88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2bccd80-12b1-4459-8862-4da1a2ee17c6" xsi:nil="true"/>
    <lcf76f155ced4ddcb4097134ff3c332f xmlns="1a64678e-943f-4610-a638-894971b35655">
      <Terms xmlns="http://schemas.microsoft.com/office/infopath/2007/PartnerControls"/>
    </lcf76f155ced4ddcb4097134ff3c332f>
    <MediaLengthInSeconds xmlns="1a64678e-943f-4610-a638-894971b35655" xsi:nil="true"/>
    <SharedWithUsers xmlns="42bccd80-12b1-4459-8862-4da1a2ee17c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088303324553418317B9DC6E777B6D" ma:contentTypeVersion="19" ma:contentTypeDescription="Create a new document." ma:contentTypeScope="" ma:versionID="cd37a9fde6786851b7d6c757ff96a197">
  <xsd:schema xmlns:xsd="http://www.w3.org/2001/XMLSchema" xmlns:xs="http://www.w3.org/2001/XMLSchema" xmlns:p="http://schemas.microsoft.com/office/2006/metadata/properties" xmlns:ns1="http://schemas.microsoft.com/sharepoint/v3" xmlns:ns2="1a64678e-943f-4610-a638-894971b35655" xmlns:ns3="42bccd80-12b1-4459-8862-4da1a2ee17c6" targetNamespace="http://schemas.microsoft.com/office/2006/metadata/properties" ma:root="true" ma:fieldsID="b04aaa14e023db9c28d084d2783c748b" ns1:_="" ns2:_="" ns3:_="">
    <xsd:import namespace="http://schemas.microsoft.com/sharepoint/v3"/>
    <xsd:import namespace="1a64678e-943f-4610-a638-894971b35655"/>
    <xsd:import namespace="42bccd80-12b1-4459-8862-4da1a2ee17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4678e-943f-4610-a638-894971b35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bccd80-12b1-4459-8862-4da1a2ee17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c10abfa-e83c-43dd-bb1a-66862324ab6e}" ma:internalName="TaxCatchAll" ma:showField="CatchAllData" ma:web="42bccd80-12b1-4459-8862-4da1a2ee17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E9367-FC5E-4736-89D3-34D46ADCC731}">
  <ds:schemaRefs>
    <ds:schemaRef ds:uri="http://schemas.openxmlformats.org/officeDocument/2006/bibliography"/>
  </ds:schemaRefs>
</ds:datastoreItem>
</file>

<file path=customXml/itemProps2.xml><?xml version="1.0" encoding="utf-8"?>
<ds:datastoreItem xmlns:ds="http://schemas.openxmlformats.org/officeDocument/2006/customXml" ds:itemID="{9766AD9A-8943-4CB6-81BD-F33E39F7E61A}">
  <ds:schemaRefs>
    <ds:schemaRef ds:uri="http://schemas.microsoft.com/sharepoint/v3/contenttype/forms"/>
  </ds:schemaRefs>
</ds:datastoreItem>
</file>

<file path=customXml/itemProps3.xml><?xml version="1.0" encoding="utf-8"?>
<ds:datastoreItem xmlns:ds="http://schemas.openxmlformats.org/officeDocument/2006/customXml" ds:itemID="{DAE8BAB3-028B-464D-8F63-62AD9781822A}">
  <ds:schemaRefs>
    <ds:schemaRef ds:uri="http://schemas.microsoft.com/office/2006/metadata/properties"/>
    <ds:schemaRef ds:uri="http://schemas.microsoft.com/office/infopath/2007/PartnerControls"/>
    <ds:schemaRef ds:uri="792e5a94-9a85-415d-84a7-2c86cec13db1"/>
    <ds:schemaRef ds:uri="c4bd541b-97f0-4c05-9f50-d01230f9b176"/>
  </ds:schemaRefs>
</ds:datastoreItem>
</file>

<file path=customXml/itemProps4.xml><?xml version="1.0" encoding="utf-8"?>
<ds:datastoreItem xmlns:ds="http://schemas.openxmlformats.org/officeDocument/2006/customXml" ds:itemID="{7556CC30-4175-4848-9FFF-7786BE43BDEF}"/>
</file>

<file path=docProps/app.xml><?xml version="1.0" encoding="utf-8"?>
<Properties xmlns="http://schemas.openxmlformats.org/officeDocument/2006/extended-properties" xmlns:vt="http://schemas.openxmlformats.org/officeDocument/2006/docPropsVTypes">
  <Template>GW General Word Template 1A</Template>
  <TotalTime>0</TotalTime>
  <Pages>17</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Eckton</dc:creator>
  <cp:keywords/>
  <dc:description/>
  <cp:lastModifiedBy>Hamilton-Box, Julia  - Inclusive Health and Wellbeing Delivery Manager</cp:lastModifiedBy>
  <cp:revision>2</cp:revision>
  <cp:lastPrinted>2022-11-30T12:17:00Z</cp:lastPrinted>
  <dcterms:created xsi:type="dcterms:W3CDTF">2024-02-16T11:28:00Z</dcterms:created>
  <dcterms:modified xsi:type="dcterms:W3CDTF">2024-02-16T11:28:00Z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0x0101006F088303324553418317B9DC6E777B6D</vt:lpwstr>
  </property>
  <property fmtid="{D5CDD505-2E9C-101B-9397-08002B2CF9AE}" pid="3" name="MediaServiceImageTags">
    <vt:lpwstr/>
  </property>
  <property fmtid="{D5CDD505-2E9C-101B-9397-08002B2CF9AE}" pid="4" name="GrammarlyDocumentId">
    <vt:lpwstr>871dbf64c1b98c2f69e535ede274b1d9ab861229c166312148fbd82483259a21</vt:lpwstr>
  </property>
</Properties>
</file>